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2D1AD" w14:textId="77777777" w:rsidR="00BE3A27" w:rsidRDefault="005D3D38" w:rsidP="005D3D38">
      <w:pPr>
        <w:jc w:val="right"/>
        <w:rPr>
          <w:b/>
          <w:lang w:val="ru-RU"/>
        </w:rPr>
      </w:pPr>
      <w:r w:rsidRPr="00BE3A27">
        <w:rPr>
          <w:b/>
          <w:lang w:val="ru-RU"/>
        </w:rPr>
        <w:t>Председателю</w:t>
      </w:r>
      <w:r w:rsidR="00BE3A27">
        <w:rPr>
          <w:b/>
          <w:lang w:val="ru-RU"/>
        </w:rPr>
        <w:t xml:space="preserve"> комитета </w:t>
      </w:r>
    </w:p>
    <w:p w14:paraId="2080FFB7" w14:textId="438DA138" w:rsidR="005D3D38" w:rsidRDefault="00BE3A27" w:rsidP="005D3D38">
      <w:pPr>
        <w:jc w:val="right"/>
        <w:rPr>
          <w:b/>
          <w:lang w:val="ru-RU"/>
        </w:rPr>
      </w:pPr>
      <w:r>
        <w:rPr>
          <w:b/>
          <w:lang w:val="ru-RU"/>
        </w:rPr>
        <w:t>по этике научных исследований</w:t>
      </w:r>
    </w:p>
    <w:p w14:paraId="2B6EBBDC" w14:textId="5229AA95" w:rsidR="00BE3A27" w:rsidRPr="005D3D38" w:rsidRDefault="00BE3A27" w:rsidP="005D3D38">
      <w:pPr>
        <w:jc w:val="right"/>
        <w:rPr>
          <w:b/>
          <w:lang w:val="ru-RU"/>
        </w:rPr>
      </w:pPr>
      <w:r>
        <w:rPr>
          <w:b/>
          <w:lang w:val="ru-RU"/>
        </w:rPr>
        <w:t>ФИО</w:t>
      </w:r>
    </w:p>
    <w:p w14:paraId="77F305F3" w14:textId="77777777" w:rsidR="00B17A36" w:rsidRPr="000D2A07" w:rsidRDefault="00B17A36" w:rsidP="0079498B">
      <w:pPr>
        <w:pStyle w:val="2"/>
        <w:spacing w:after="0"/>
        <w:ind w:left="0"/>
        <w:rPr>
          <w:rFonts w:ascii="Times New Roman" w:hAnsi="Times New Roman"/>
          <w:sz w:val="24"/>
        </w:rPr>
      </w:pPr>
    </w:p>
    <w:p w14:paraId="22CDAC32" w14:textId="5A8BCE26" w:rsidR="005E319B" w:rsidRPr="000D2A07" w:rsidRDefault="005E319B" w:rsidP="005E319B">
      <w:pPr>
        <w:rPr>
          <w:lang w:val="ru-RU"/>
        </w:rPr>
      </w:pPr>
    </w:p>
    <w:p w14:paraId="4753D1D4" w14:textId="77777777" w:rsidR="00AD35AB" w:rsidRPr="000D2A07" w:rsidRDefault="00AD35AB" w:rsidP="00DD4EFE">
      <w:pPr>
        <w:pStyle w:val="2"/>
        <w:spacing w:after="0"/>
        <w:ind w:left="0"/>
        <w:jc w:val="center"/>
        <w:rPr>
          <w:rFonts w:ascii="Times New Roman" w:hAnsi="Times New Roman"/>
          <w:sz w:val="24"/>
        </w:rPr>
      </w:pPr>
    </w:p>
    <w:p w14:paraId="75A59FC8" w14:textId="44129B64" w:rsidR="00B17A36" w:rsidRPr="005D3D38" w:rsidRDefault="00F8173F" w:rsidP="00DD4EFE">
      <w:pPr>
        <w:pStyle w:val="2"/>
        <w:spacing w:after="0"/>
        <w:ind w:left="0"/>
        <w:jc w:val="center"/>
        <w:rPr>
          <w:rFonts w:ascii="Times New Roman" w:hAnsi="Times New Roman"/>
          <w:b/>
          <w:sz w:val="24"/>
        </w:rPr>
      </w:pPr>
      <w:proofErr w:type="gramStart"/>
      <w:r w:rsidRPr="00BE3A27">
        <w:rPr>
          <w:rFonts w:ascii="Times New Roman" w:hAnsi="Times New Roman"/>
          <w:b/>
          <w:sz w:val="24"/>
        </w:rPr>
        <w:t>Глубокоуважаемый</w:t>
      </w:r>
      <w:proofErr w:type="gramEnd"/>
      <w:r w:rsidR="00BE3A27">
        <w:rPr>
          <w:rFonts w:ascii="Times New Roman" w:hAnsi="Times New Roman"/>
          <w:b/>
          <w:sz w:val="24"/>
        </w:rPr>
        <w:t xml:space="preserve"> ИО.</w:t>
      </w:r>
    </w:p>
    <w:p w14:paraId="6DEFBFD4" w14:textId="77777777" w:rsidR="002D2F0A" w:rsidRPr="000D2A07" w:rsidRDefault="002D2F0A" w:rsidP="00AD35AB">
      <w:pPr>
        <w:ind w:firstLine="540"/>
        <w:jc w:val="both"/>
        <w:rPr>
          <w:lang w:val="ru-RU"/>
        </w:rPr>
      </w:pPr>
    </w:p>
    <w:p w14:paraId="6786A680" w14:textId="4B08B96D" w:rsidR="00647878" w:rsidRPr="00A736C8" w:rsidRDefault="00647878" w:rsidP="00C21F88">
      <w:pPr>
        <w:ind w:firstLine="720"/>
        <w:jc w:val="both"/>
        <w:rPr>
          <w:lang w:val="ru-RU"/>
        </w:rPr>
      </w:pPr>
      <w:r>
        <w:rPr>
          <w:lang w:val="ru-RU"/>
        </w:rPr>
        <w:t>Прошу</w:t>
      </w:r>
      <w:r w:rsidRPr="00A736C8">
        <w:rPr>
          <w:lang w:val="ru-RU"/>
        </w:rPr>
        <w:t xml:space="preserve"> разрешить проведение </w:t>
      </w:r>
      <w:r w:rsidR="00BE3A27">
        <w:rPr>
          <w:lang w:val="ru-RU"/>
        </w:rPr>
        <w:t>(</w:t>
      </w:r>
      <w:r w:rsidRPr="00A736C8">
        <w:rPr>
          <w:lang w:val="ru-RU"/>
        </w:rPr>
        <w:t>международного</w:t>
      </w:r>
      <w:r w:rsidR="00BE3A27">
        <w:rPr>
          <w:lang w:val="ru-RU"/>
        </w:rPr>
        <w:t>)</w:t>
      </w:r>
      <w:r w:rsidRPr="00A736C8">
        <w:rPr>
          <w:lang w:val="ru-RU"/>
        </w:rPr>
        <w:t xml:space="preserve"> </w:t>
      </w:r>
      <w:proofErr w:type="spellStart"/>
      <w:r w:rsidR="00BE3A27">
        <w:rPr>
          <w:lang w:val="ru-RU"/>
        </w:rPr>
        <w:t>одноцентрового</w:t>
      </w:r>
      <w:proofErr w:type="spellEnd"/>
      <w:r w:rsidR="00BE3A27">
        <w:rPr>
          <w:lang w:val="ru-RU"/>
        </w:rPr>
        <w:t xml:space="preserve"> (</w:t>
      </w:r>
      <w:r w:rsidRPr="00A736C8">
        <w:rPr>
          <w:lang w:val="ru-RU"/>
        </w:rPr>
        <w:t>многоцентрового</w:t>
      </w:r>
      <w:r w:rsidR="00BE3A27">
        <w:rPr>
          <w:lang w:val="ru-RU"/>
        </w:rPr>
        <w:t>)</w:t>
      </w:r>
      <w:r w:rsidRPr="00A736C8">
        <w:rPr>
          <w:lang w:val="ru-RU"/>
        </w:rPr>
        <w:t xml:space="preserve"> клинического исследования </w:t>
      </w:r>
      <w:r w:rsidRPr="00A736C8">
        <w:t>III</w:t>
      </w:r>
      <w:r w:rsidRPr="00A736C8">
        <w:rPr>
          <w:lang w:val="ru-RU"/>
        </w:rPr>
        <w:t xml:space="preserve"> </w:t>
      </w:r>
      <w:r w:rsidR="00BE3A27">
        <w:rPr>
          <w:lang w:val="ru-RU"/>
        </w:rPr>
        <w:t xml:space="preserve"> </w:t>
      </w:r>
      <w:r w:rsidR="00BE3A27" w:rsidRPr="00BE3A27">
        <w:rPr>
          <w:lang w:val="ru-RU"/>
        </w:rPr>
        <w:t>(</w:t>
      </w:r>
      <w:r w:rsidR="00BE3A27">
        <w:t>IV</w:t>
      </w:r>
      <w:r w:rsidR="00BE3A27" w:rsidRPr="00BE3A27">
        <w:rPr>
          <w:lang w:val="ru-RU"/>
        </w:rPr>
        <w:t xml:space="preserve">) </w:t>
      </w:r>
      <w:r w:rsidRPr="00A736C8">
        <w:rPr>
          <w:lang w:val="ru-RU"/>
        </w:rPr>
        <w:t xml:space="preserve">фазы препарата </w:t>
      </w:r>
      <w:r w:rsidR="00BE3A27">
        <w:rPr>
          <w:lang w:val="ru-RU"/>
        </w:rPr>
        <w:t>медицинского изделия</w:t>
      </w:r>
      <w:proofErr w:type="gramStart"/>
      <w:r w:rsidR="00BE3A27" w:rsidRPr="00BE3A27">
        <w:rPr>
          <w:lang w:val="ru-RU"/>
        </w:rPr>
        <w:t>)</w:t>
      </w:r>
      <w:r w:rsidR="00BE3A27">
        <w:rPr>
          <w:b/>
          <w:lang w:val="ru-RU"/>
        </w:rPr>
        <w:t>Н</w:t>
      </w:r>
      <w:proofErr w:type="gramEnd"/>
      <w:r w:rsidR="00BE3A27">
        <w:rPr>
          <w:b/>
          <w:lang w:val="ru-RU"/>
        </w:rPr>
        <w:t>АЗВАНИЕ</w:t>
      </w:r>
    </w:p>
    <w:p w14:paraId="33AE6361" w14:textId="77777777" w:rsidR="00647878" w:rsidRPr="00A736C8" w:rsidRDefault="00647878" w:rsidP="00C21F88">
      <w:pPr>
        <w:jc w:val="both"/>
        <w:rPr>
          <w:lang w:val="ru-RU"/>
        </w:rPr>
      </w:pPr>
    </w:p>
    <w:p w14:paraId="442742C6" w14:textId="1A86BF96" w:rsidR="00647878" w:rsidRPr="00BE3A27" w:rsidRDefault="00647878" w:rsidP="00C21F88">
      <w:pPr>
        <w:jc w:val="both"/>
        <w:rPr>
          <w:lang w:val="ru-RU"/>
        </w:rPr>
      </w:pPr>
      <w:r w:rsidRPr="00A736C8">
        <w:rPr>
          <w:lang w:val="ru-RU"/>
        </w:rPr>
        <w:t>Исследование будет проводиться в соответствии с протоколом №</w:t>
      </w:r>
      <w:r w:rsidRPr="00A736C8">
        <w:rPr>
          <w:b/>
          <w:lang w:val="ru-RU"/>
        </w:rPr>
        <w:t xml:space="preserve"> </w:t>
      </w:r>
      <w:r w:rsidR="00BE3A27">
        <w:rPr>
          <w:b/>
          <w:lang w:val="ru-RU"/>
        </w:rPr>
        <w:t>ШИФР «Полное название исследования»</w:t>
      </w:r>
      <w:proofErr w:type="gramStart"/>
      <w:r w:rsidRPr="00A736C8">
        <w:rPr>
          <w:b/>
          <w:lang w:val="ru-RU"/>
        </w:rPr>
        <w:t xml:space="preserve"> </w:t>
      </w:r>
      <w:r w:rsidR="00BE3A27">
        <w:rPr>
          <w:b/>
          <w:lang w:val="ru-RU"/>
        </w:rPr>
        <w:t>,</w:t>
      </w:r>
      <w:proofErr w:type="gramEnd"/>
      <w:r w:rsidR="00BE3A27">
        <w:rPr>
          <w:b/>
          <w:lang w:val="ru-RU"/>
        </w:rPr>
        <w:t xml:space="preserve"> </w:t>
      </w:r>
      <w:r w:rsidR="00BE3A27" w:rsidRPr="00A67F53">
        <w:rPr>
          <w:i/>
          <w:lang w:val="ru-RU"/>
        </w:rPr>
        <w:t>без сокращений.</w:t>
      </w:r>
    </w:p>
    <w:p w14:paraId="6E7864E3" w14:textId="61251AEB" w:rsidR="00AD35AB" w:rsidRPr="000D2A07" w:rsidRDefault="007D76E7" w:rsidP="00C21F88">
      <w:pPr>
        <w:jc w:val="both"/>
        <w:rPr>
          <w:lang w:val="ru-RU"/>
        </w:rPr>
      </w:pPr>
      <w:r w:rsidRPr="000D2A07">
        <w:rPr>
          <w:lang w:val="ru-RU"/>
        </w:rPr>
        <w:t>.</w:t>
      </w:r>
    </w:p>
    <w:p w14:paraId="1BC34184" w14:textId="77777777" w:rsidR="00B7053E" w:rsidRPr="000D2A07" w:rsidRDefault="00B7053E" w:rsidP="00C21F88">
      <w:pPr>
        <w:ind w:firstLine="540"/>
        <w:jc w:val="both"/>
        <w:rPr>
          <w:lang w:val="ru-RU"/>
        </w:rPr>
      </w:pPr>
    </w:p>
    <w:p w14:paraId="2CB531E8" w14:textId="77777777" w:rsidR="00B7053E" w:rsidRPr="000D2A07" w:rsidRDefault="00B7053E" w:rsidP="00C21F88">
      <w:pPr>
        <w:jc w:val="both"/>
        <w:rPr>
          <w:u w:val="single"/>
          <w:lang w:val="ru-RU"/>
        </w:rPr>
      </w:pPr>
      <w:r w:rsidRPr="000D2A07">
        <w:rPr>
          <w:u w:val="single"/>
          <w:lang w:val="ru-RU"/>
        </w:rPr>
        <w:t>Спонсор</w:t>
      </w:r>
      <w:r w:rsidR="00AD445D" w:rsidRPr="000D2A07">
        <w:rPr>
          <w:u w:val="single"/>
          <w:lang w:val="ru-RU"/>
        </w:rPr>
        <w:t xml:space="preserve"> </w:t>
      </w:r>
      <w:r w:rsidRPr="000D2A07">
        <w:rPr>
          <w:u w:val="single"/>
          <w:lang w:val="ru-RU"/>
        </w:rPr>
        <w:t>исследования:</w:t>
      </w:r>
    </w:p>
    <w:p w14:paraId="5CD12AB0" w14:textId="46BEAA6B" w:rsidR="00B7053E" w:rsidRPr="000D2A07" w:rsidRDefault="00BE3A27" w:rsidP="00C21F88">
      <w:pPr>
        <w:ind w:firstLine="540"/>
        <w:jc w:val="both"/>
        <w:rPr>
          <w:lang w:val="ru-RU"/>
        </w:rPr>
      </w:pPr>
      <w:r>
        <w:rPr>
          <w:lang w:val="ru-RU"/>
        </w:rPr>
        <w:t>Название, адрес.</w:t>
      </w:r>
    </w:p>
    <w:p w14:paraId="5F5F8BF6" w14:textId="77777777" w:rsidR="00B7053E" w:rsidRPr="000D2A07" w:rsidRDefault="00B7053E" w:rsidP="00C21F88">
      <w:pPr>
        <w:jc w:val="both"/>
        <w:rPr>
          <w:lang w:val="ru-RU"/>
        </w:rPr>
      </w:pPr>
      <w:r w:rsidRPr="000D2A07">
        <w:rPr>
          <w:u w:val="single"/>
          <w:lang w:val="ru-RU"/>
        </w:rPr>
        <w:t>Организатор клинического исследования</w:t>
      </w:r>
      <w:r w:rsidRPr="000D2A07">
        <w:rPr>
          <w:lang w:val="ru-RU"/>
        </w:rPr>
        <w:t>:</w:t>
      </w:r>
    </w:p>
    <w:p w14:paraId="6F893707" w14:textId="64BADC87" w:rsidR="00B7053E" w:rsidRPr="00BE3A27" w:rsidRDefault="00B7053E" w:rsidP="00C21F88">
      <w:pPr>
        <w:jc w:val="both"/>
        <w:rPr>
          <w:b/>
          <w:lang w:val="ru-RU"/>
        </w:rPr>
      </w:pPr>
      <w:r w:rsidRPr="000D2A07">
        <w:rPr>
          <w:lang w:val="ru-RU"/>
        </w:rPr>
        <w:t xml:space="preserve">Отдел клинических исследований компании </w:t>
      </w:r>
      <w:r w:rsidR="00BE3A27" w:rsidRPr="00BE3A27">
        <w:rPr>
          <w:b/>
          <w:lang w:val="ru-RU"/>
        </w:rPr>
        <w:t>название</w:t>
      </w:r>
    </w:p>
    <w:p w14:paraId="7E10FF80" w14:textId="10199B16" w:rsidR="00B7053E" w:rsidRPr="000D2A07" w:rsidRDefault="00B7053E" w:rsidP="00C21F88">
      <w:pPr>
        <w:jc w:val="both"/>
        <w:rPr>
          <w:lang w:val="ru-RU"/>
        </w:rPr>
      </w:pPr>
      <w:r w:rsidRPr="000D2A07">
        <w:rPr>
          <w:lang w:val="ru-RU"/>
        </w:rPr>
        <w:t xml:space="preserve">Адрес Представительства: </w:t>
      </w:r>
    </w:p>
    <w:p w14:paraId="195AD321" w14:textId="3309C23D" w:rsidR="00FD695E" w:rsidRPr="000D2A07" w:rsidRDefault="00FD695E" w:rsidP="00C21F88">
      <w:pPr>
        <w:jc w:val="both"/>
        <w:rPr>
          <w:lang w:val="ru-RU"/>
        </w:rPr>
      </w:pPr>
    </w:p>
    <w:p w14:paraId="55CB2F43" w14:textId="7F32B032" w:rsidR="00647878" w:rsidRPr="00A736C8" w:rsidRDefault="00647878" w:rsidP="00C21F88">
      <w:pPr>
        <w:jc w:val="both"/>
        <w:rPr>
          <w:lang w:val="ru-RU"/>
        </w:rPr>
      </w:pPr>
      <w:r w:rsidRPr="00A736C8">
        <w:rPr>
          <w:u w:val="single"/>
          <w:lang w:val="ru-RU"/>
        </w:rPr>
        <w:t>Наименование лекарственного препарата:</w:t>
      </w:r>
      <w:r w:rsidRPr="00A736C8">
        <w:rPr>
          <w:lang w:val="ru-RU"/>
        </w:rPr>
        <w:t xml:space="preserve"> </w:t>
      </w:r>
      <w:proofErr w:type="gramStart"/>
      <w:r w:rsidR="00BE3A27">
        <w:rPr>
          <w:b/>
          <w:bCs/>
          <w:lang w:val="ru-RU"/>
        </w:rPr>
        <w:t>НАЗВАНИЕ, КОД</w:t>
      </w:r>
      <w:r w:rsidRPr="00A736C8">
        <w:rPr>
          <w:b/>
          <w:lang w:val="ru-RU"/>
        </w:rPr>
        <w:t>).</w:t>
      </w:r>
      <w:proofErr w:type="gramEnd"/>
    </w:p>
    <w:p w14:paraId="6EE10BC8" w14:textId="569E6406" w:rsidR="00647878" w:rsidRPr="00A736C8" w:rsidRDefault="00647878" w:rsidP="00C21F88">
      <w:pPr>
        <w:jc w:val="both"/>
        <w:rPr>
          <w:lang w:val="ru-RU"/>
        </w:rPr>
      </w:pPr>
      <w:r w:rsidRPr="00A736C8">
        <w:rPr>
          <w:u w:val="single"/>
          <w:lang w:val="ru-RU"/>
        </w:rPr>
        <w:t>Лекарственная форма и дозировка</w:t>
      </w:r>
      <w:r w:rsidRPr="00A736C8">
        <w:rPr>
          <w:lang w:val="ru-RU"/>
        </w:rPr>
        <w:t>:</w:t>
      </w:r>
      <w:r w:rsidRPr="00A736C8">
        <w:rPr>
          <w:rFonts w:eastAsia="Arial"/>
          <w:szCs w:val="22"/>
          <w:lang w:val="ru-RU" w:bidi="ru-RU"/>
        </w:rPr>
        <w:t xml:space="preserve"> </w:t>
      </w:r>
    </w:p>
    <w:p w14:paraId="4A8DEDD1" w14:textId="77777777" w:rsidR="00647878" w:rsidRPr="00A736C8" w:rsidRDefault="00647878" w:rsidP="00C21F88">
      <w:pPr>
        <w:jc w:val="both"/>
        <w:rPr>
          <w:lang w:val="ru-RU"/>
        </w:rPr>
      </w:pPr>
      <w:r w:rsidRPr="00A736C8">
        <w:rPr>
          <w:u w:val="single"/>
          <w:lang w:val="ru-RU"/>
        </w:rPr>
        <w:t>Состав</w:t>
      </w:r>
      <w:r w:rsidRPr="00A736C8">
        <w:rPr>
          <w:lang w:val="ru-RU"/>
        </w:rPr>
        <w:t>: подробно описан в прилагаемых документах.</w:t>
      </w:r>
    </w:p>
    <w:p w14:paraId="41E95600" w14:textId="15702FBF" w:rsidR="00647878" w:rsidRPr="00A736C8" w:rsidRDefault="00647878" w:rsidP="00C21F88">
      <w:pPr>
        <w:autoSpaceDE w:val="0"/>
        <w:autoSpaceDN w:val="0"/>
        <w:adjustRightInd w:val="0"/>
        <w:jc w:val="both"/>
        <w:rPr>
          <w:u w:val="single"/>
          <w:lang w:val="ru-RU"/>
        </w:rPr>
      </w:pPr>
      <w:r w:rsidRPr="00A736C8">
        <w:rPr>
          <w:u w:val="single"/>
          <w:lang w:val="ru-RU"/>
        </w:rPr>
        <w:t>Производитель:</w:t>
      </w:r>
      <w:r w:rsidRPr="00A736C8">
        <w:rPr>
          <w:lang w:val="ru-RU"/>
        </w:rPr>
        <w:t xml:space="preserve"> </w:t>
      </w:r>
    </w:p>
    <w:p w14:paraId="783D6B6B" w14:textId="5EBB62D3" w:rsidR="007D357B" w:rsidRPr="000D2A07" w:rsidRDefault="007D357B" w:rsidP="00C21F88">
      <w:pPr>
        <w:jc w:val="both"/>
        <w:rPr>
          <w:lang w:val="ru-RU"/>
        </w:rPr>
      </w:pPr>
    </w:p>
    <w:p w14:paraId="7E50BDD7" w14:textId="3923A069" w:rsidR="00B7053E" w:rsidRPr="000D2A07" w:rsidRDefault="00B7053E" w:rsidP="00C21F88">
      <w:pPr>
        <w:jc w:val="both"/>
        <w:rPr>
          <w:lang w:val="ru-RU"/>
        </w:rPr>
      </w:pPr>
      <w:r w:rsidRPr="000D2A07">
        <w:rPr>
          <w:u w:val="single"/>
          <w:lang w:val="ru-RU"/>
        </w:rPr>
        <w:t xml:space="preserve">Цель </w:t>
      </w:r>
      <w:r w:rsidR="00D30292" w:rsidRPr="000D2A07">
        <w:rPr>
          <w:u w:val="single"/>
          <w:lang w:val="ru-RU"/>
        </w:rPr>
        <w:t xml:space="preserve">данного </w:t>
      </w:r>
      <w:r w:rsidRPr="000D2A07">
        <w:rPr>
          <w:u w:val="single"/>
          <w:lang w:val="ru-RU"/>
        </w:rPr>
        <w:t>клинического исследования</w:t>
      </w:r>
      <w:r w:rsidR="00DD23BC" w:rsidRPr="000D2A07">
        <w:rPr>
          <w:u w:val="single"/>
          <w:lang w:val="ru-RU"/>
        </w:rPr>
        <w:t xml:space="preserve"> в соответствии с законодательством</w:t>
      </w:r>
      <w:r w:rsidRPr="000D2A07">
        <w:rPr>
          <w:lang w:val="ru-RU"/>
        </w:rPr>
        <w:t xml:space="preserve">: </w:t>
      </w:r>
    </w:p>
    <w:p w14:paraId="257D329D" w14:textId="77777777" w:rsidR="00647878" w:rsidRPr="00A736C8" w:rsidRDefault="00647878" w:rsidP="00C21F88">
      <w:pPr>
        <w:jc w:val="both"/>
        <w:rPr>
          <w:u w:val="single"/>
          <w:lang w:val="ru-RU"/>
        </w:rPr>
      </w:pPr>
      <w:r w:rsidRPr="00A736C8">
        <w:rPr>
          <w:u w:val="single"/>
          <w:lang w:val="ru-RU"/>
        </w:rPr>
        <w:t>Цель данного клинического исследования в соответствии с протоколом:</w:t>
      </w:r>
    </w:p>
    <w:p w14:paraId="4F0B7046" w14:textId="4879F04F" w:rsidR="00647878" w:rsidRPr="00A736C8" w:rsidRDefault="00647878" w:rsidP="00C21F88">
      <w:pPr>
        <w:jc w:val="both"/>
        <w:rPr>
          <w:color w:val="FF0000"/>
          <w:lang w:val="ru-RU"/>
        </w:rPr>
      </w:pPr>
    </w:p>
    <w:p w14:paraId="04DF12F6" w14:textId="77777777" w:rsidR="00647878" w:rsidRPr="00A736C8" w:rsidRDefault="00647878" w:rsidP="00C21F88">
      <w:pPr>
        <w:jc w:val="both"/>
        <w:rPr>
          <w:lang w:val="ru-RU"/>
        </w:rPr>
      </w:pPr>
    </w:p>
    <w:p w14:paraId="2E09C0DD" w14:textId="1A9FC5E3" w:rsidR="00647878" w:rsidRPr="00BE3A27" w:rsidRDefault="00BE3A27" w:rsidP="00C21F88">
      <w:pPr>
        <w:jc w:val="both"/>
        <w:rPr>
          <w:i/>
          <w:lang w:val="ru-RU"/>
        </w:rPr>
      </w:pPr>
      <w:r>
        <w:rPr>
          <w:lang w:val="ru-RU"/>
        </w:rPr>
        <w:t xml:space="preserve">Пример краткого описания: </w:t>
      </w:r>
      <w:r w:rsidR="00647878" w:rsidRPr="00BE3A27">
        <w:rPr>
          <w:i/>
          <w:lang w:val="ru-RU"/>
        </w:rPr>
        <w:t xml:space="preserve">В данном исследовании примут участие порядка 140-180 центров по всему миру, распределенных между следующими странами: </w:t>
      </w:r>
      <w:proofErr w:type="gramStart"/>
      <w:r w:rsidR="00647878" w:rsidRPr="00BE3A27">
        <w:rPr>
          <w:i/>
          <w:lang w:val="ru-RU"/>
        </w:rPr>
        <w:t xml:space="preserve">Аргентина, Австралия, Канада, Дания, Франция, Германия, Греция, Италия, Япония, Польша, Российская Федерация, Южная Корея, Испания, Великобритания, </w:t>
      </w:r>
      <w:r w:rsidR="00647878" w:rsidRPr="00BE3A27">
        <w:rPr>
          <w:i/>
          <w:color w:val="000000" w:themeColor="text1"/>
          <w:lang w:val="ru-RU"/>
        </w:rPr>
        <w:t>Соединенные Штаты Америки</w:t>
      </w:r>
      <w:r w:rsidR="00647878" w:rsidRPr="00BE3A27">
        <w:rPr>
          <w:i/>
          <w:lang w:val="ru-RU"/>
        </w:rPr>
        <w:t>.</w:t>
      </w:r>
      <w:proofErr w:type="gramEnd"/>
      <w:r w:rsidR="00647878" w:rsidRPr="00BE3A27">
        <w:rPr>
          <w:i/>
          <w:lang w:val="ru-RU"/>
        </w:rPr>
        <w:t xml:space="preserve"> Всего в исследование планируется включить 500</w:t>
      </w:r>
      <w:r>
        <w:rPr>
          <w:i/>
          <w:lang w:val="ru-RU"/>
        </w:rPr>
        <w:t xml:space="preserve"> пациентов</w:t>
      </w:r>
      <w:r w:rsidR="00647878" w:rsidRPr="00BE3A27">
        <w:rPr>
          <w:i/>
          <w:lang w:val="ru-RU"/>
        </w:rPr>
        <w:t>.</w:t>
      </w:r>
    </w:p>
    <w:p w14:paraId="4738974E" w14:textId="33475AA3" w:rsidR="00647878" w:rsidRPr="00BE3A27" w:rsidRDefault="00647878" w:rsidP="00C21F88">
      <w:pPr>
        <w:jc w:val="both"/>
        <w:rPr>
          <w:i/>
          <w:lang w:val="ru-RU"/>
        </w:rPr>
      </w:pPr>
      <w:r w:rsidRPr="00BE3A27">
        <w:rPr>
          <w:i/>
          <w:lang w:val="ru-RU"/>
        </w:rPr>
        <w:t xml:space="preserve">В России предполагается участие </w:t>
      </w:r>
      <w:r w:rsidR="00AF00DE" w:rsidRPr="00BE3A27">
        <w:rPr>
          <w:i/>
          <w:lang w:val="ru-RU"/>
        </w:rPr>
        <w:t>52</w:t>
      </w:r>
      <w:r w:rsidRPr="00BE3A27">
        <w:rPr>
          <w:i/>
          <w:lang w:val="ru-RU"/>
        </w:rPr>
        <w:t xml:space="preserve"> пациентов (</w:t>
      </w:r>
      <w:r w:rsidR="00AF00DE" w:rsidRPr="00BE3A27">
        <w:rPr>
          <w:i/>
          <w:lang w:val="ru-RU"/>
        </w:rPr>
        <w:t>52</w:t>
      </w:r>
      <w:r w:rsidRPr="00BE3A27">
        <w:rPr>
          <w:i/>
          <w:lang w:val="ru-RU"/>
        </w:rPr>
        <w:t xml:space="preserve"> </w:t>
      </w:r>
      <w:proofErr w:type="spellStart"/>
      <w:r w:rsidRPr="00BE3A27">
        <w:rPr>
          <w:i/>
          <w:lang w:val="ru-RU"/>
        </w:rPr>
        <w:t>скринированных</w:t>
      </w:r>
      <w:proofErr w:type="spellEnd"/>
      <w:r w:rsidRPr="00BE3A27">
        <w:rPr>
          <w:i/>
          <w:lang w:val="ru-RU"/>
        </w:rPr>
        <w:t xml:space="preserve">, из них </w:t>
      </w:r>
      <w:r w:rsidR="00AF00DE" w:rsidRPr="00BE3A27">
        <w:rPr>
          <w:i/>
          <w:lang w:val="ru-RU"/>
        </w:rPr>
        <w:t>40</w:t>
      </w:r>
      <w:r w:rsidRPr="00BE3A27">
        <w:rPr>
          <w:i/>
          <w:lang w:val="ru-RU"/>
        </w:rPr>
        <w:t xml:space="preserve"> </w:t>
      </w:r>
      <w:proofErr w:type="spellStart"/>
      <w:r w:rsidRPr="00BE3A27">
        <w:rPr>
          <w:i/>
          <w:lang w:val="ru-RU"/>
        </w:rPr>
        <w:t>рандомизированных</w:t>
      </w:r>
      <w:proofErr w:type="spellEnd"/>
      <w:r w:rsidRPr="00BE3A27">
        <w:rPr>
          <w:i/>
          <w:lang w:val="ru-RU"/>
        </w:rPr>
        <w:t xml:space="preserve"> пациентов). </w:t>
      </w:r>
    </w:p>
    <w:p w14:paraId="0A0FF209" w14:textId="28CDC408" w:rsidR="00394504" w:rsidRPr="00BE3A27" w:rsidRDefault="00647878" w:rsidP="00BE3A27">
      <w:pPr>
        <w:jc w:val="both"/>
        <w:rPr>
          <w:i/>
          <w:lang w:val="ru-RU"/>
        </w:rPr>
      </w:pPr>
      <w:r w:rsidRPr="00BE3A27">
        <w:rPr>
          <w:i/>
          <w:lang w:val="ru-RU"/>
        </w:rPr>
        <w:t xml:space="preserve">Предполагаемые сроки проведения клинического исследования в Российской Федерации: с 09 июля 2020 г. по 01 мая 2025 г. </w:t>
      </w:r>
    </w:p>
    <w:p w14:paraId="78E6385A" w14:textId="3B2552CC" w:rsidR="00BE3A27" w:rsidRDefault="00181E77" w:rsidP="00C21F88">
      <w:pPr>
        <w:spacing w:before="100" w:beforeAutospacing="1"/>
        <w:jc w:val="both"/>
        <w:rPr>
          <w:b/>
          <w:lang w:val="ru-RU"/>
        </w:rPr>
      </w:pPr>
      <w:r w:rsidRPr="000D08BC">
        <w:rPr>
          <w:b/>
          <w:lang w:val="ru-RU"/>
        </w:rPr>
        <w:t>На рассмотрение представляются документы в бумажном и электронном виде</w:t>
      </w:r>
      <w:r w:rsidR="00BE3A27">
        <w:rPr>
          <w:b/>
          <w:lang w:val="ru-RU"/>
        </w:rPr>
        <w:t xml:space="preserve"> на русском</w:t>
      </w:r>
      <w:r w:rsidR="00F36844">
        <w:rPr>
          <w:b/>
          <w:lang w:val="ru-RU"/>
        </w:rPr>
        <w:t xml:space="preserve"> </w:t>
      </w:r>
      <w:proofErr w:type="gramStart"/>
      <w:r w:rsidR="00F36844">
        <w:rPr>
          <w:b/>
          <w:lang w:val="ru-RU"/>
        </w:rPr>
        <w:t>(</w:t>
      </w:r>
      <w:r w:rsidR="00BE3A27">
        <w:rPr>
          <w:b/>
          <w:lang w:val="ru-RU"/>
        </w:rPr>
        <w:t xml:space="preserve"> </w:t>
      </w:r>
      <w:proofErr w:type="gramEnd"/>
      <w:r w:rsidR="00BE3A27">
        <w:rPr>
          <w:b/>
          <w:lang w:val="ru-RU"/>
        </w:rPr>
        <w:t>и английском</w:t>
      </w:r>
      <w:r w:rsidR="00F36844">
        <w:rPr>
          <w:b/>
          <w:lang w:val="ru-RU"/>
        </w:rPr>
        <w:t>)</w:t>
      </w:r>
      <w:bookmarkStart w:id="0" w:name="_GoBack"/>
      <w:bookmarkEnd w:id="0"/>
      <w:r w:rsidR="00BE3A27">
        <w:rPr>
          <w:b/>
          <w:lang w:val="ru-RU"/>
        </w:rPr>
        <w:t xml:space="preserve"> языках: </w:t>
      </w:r>
    </w:p>
    <w:p w14:paraId="78E237D3" w14:textId="0E62C011" w:rsidR="00183EE6" w:rsidRDefault="00BE3A27" w:rsidP="00C21F88">
      <w:pPr>
        <w:spacing w:before="100" w:beforeAutospacing="1"/>
        <w:jc w:val="both"/>
        <w:rPr>
          <w:lang w:val="ru-RU"/>
        </w:rPr>
      </w:pPr>
      <w:r w:rsidRPr="00183EE6">
        <w:rPr>
          <w:lang w:val="ru-RU"/>
        </w:rPr>
        <w:t>Список всех документов в досье</w:t>
      </w:r>
      <w:r w:rsidR="00183EE6">
        <w:rPr>
          <w:lang w:val="ru-RU"/>
        </w:rPr>
        <w:t xml:space="preserve"> с номерами версий и датами </w:t>
      </w:r>
    </w:p>
    <w:p w14:paraId="3288A05F" w14:textId="1984955D" w:rsidR="00181E77" w:rsidRPr="00BE3A27" w:rsidRDefault="00BE3A27" w:rsidP="00C21F88">
      <w:pPr>
        <w:spacing w:before="100" w:beforeAutospacing="1"/>
        <w:jc w:val="both"/>
        <w:rPr>
          <w:i/>
          <w:lang w:val="ru-RU"/>
        </w:rPr>
      </w:pPr>
      <w:r>
        <w:rPr>
          <w:i/>
          <w:lang w:val="ru-RU"/>
        </w:rPr>
        <w:lastRenderedPageBreak/>
        <w:t>П</w:t>
      </w:r>
      <w:r w:rsidRPr="00BE3A27">
        <w:rPr>
          <w:i/>
          <w:lang w:val="ru-RU"/>
        </w:rPr>
        <w:t>ример</w:t>
      </w:r>
    </w:p>
    <w:p w14:paraId="5E048F46" w14:textId="672B9ED5" w:rsidR="00CC0336" w:rsidRPr="00181E77" w:rsidRDefault="00CC0336" w:rsidP="00C21F88">
      <w:pPr>
        <w:tabs>
          <w:tab w:val="left" w:pos="540"/>
        </w:tabs>
        <w:spacing w:before="100" w:beforeAutospacing="1"/>
        <w:ind w:left="432"/>
        <w:jc w:val="both"/>
        <w:rPr>
          <w:lang w:val="ru-RU"/>
        </w:rPr>
      </w:pPr>
    </w:p>
    <w:p w14:paraId="37AE5511" w14:textId="080B357B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spacing w:before="100" w:beforeAutospacing="1"/>
        <w:jc w:val="both"/>
        <w:rPr>
          <w:i/>
          <w:color w:val="FF0000"/>
          <w:lang w:val="ru-RU"/>
        </w:rPr>
      </w:pPr>
      <w:r w:rsidRPr="00A67F53">
        <w:rPr>
          <w:i/>
          <w:szCs w:val="22"/>
          <w:lang w:val="ru-RU"/>
        </w:rPr>
        <w:t>Копия разрешения МЗ РФ на проведение клинического исследования №</w:t>
      </w:r>
      <w:r w:rsidR="00647878" w:rsidRPr="00A67F53">
        <w:rPr>
          <w:i/>
          <w:szCs w:val="22"/>
          <w:lang w:val="ru-RU"/>
        </w:rPr>
        <w:t>3</w:t>
      </w:r>
      <w:r w:rsidR="00183EE6" w:rsidRPr="00A67F53">
        <w:rPr>
          <w:i/>
          <w:szCs w:val="22"/>
          <w:lang w:val="ru-RU"/>
        </w:rPr>
        <w:t>00</w:t>
      </w:r>
      <w:r w:rsidR="00647878" w:rsidRPr="00A67F53">
        <w:rPr>
          <w:i/>
          <w:szCs w:val="22"/>
          <w:lang w:val="ru-RU"/>
        </w:rPr>
        <w:t xml:space="preserve"> </w:t>
      </w:r>
      <w:r w:rsidRPr="00A67F53">
        <w:rPr>
          <w:i/>
          <w:szCs w:val="22"/>
          <w:lang w:val="ru-RU"/>
        </w:rPr>
        <w:t>от</w:t>
      </w:r>
      <w:r w:rsidR="00647878" w:rsidRPr="00A67F53">
        <w:rPr>
          <w:i/>
          <w:szCs w:val="22"/>
          <w:lang w:val="ru-RU"/>
        </w:rPr>
        <w:t xml:space="preserve"> 09 июля 2020</w:t>
      </w:r>
      <w:r w:rsidRPr="00A67F53">
        <w:rPr>
          <w:i/>
          <w:szCs w:val="22"/>
          <w:lang w:val="ru-RU"/>
        </w:rPr>
        <w:t xml:space="preserve"> г.;</w:t>
      </w:r>
    </w:p>
    <w:p w14:paraId="118FA141" w14:textId="3A9ADE83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spacing w:before="100" w:beforeAutospacing="1"/>
        <w:jc w:val="both"/>
        <w:rPr>
          <w:i/>
          <w:szCs w:val="22"/>
          <w:lang w:val="ru-RU"/>
        </w:rPr>
      </w:pPr>
      <w:r w:rsidRPr="00A67F53">
        <w:rPr>
          <w:i/>
          <w:szCs w:val="22"/>
          <w:lang w:val="ru-RU"/>
        </w:rPr>
        <w:t xml:space="preserve">Протокол клинического исследования </w:t>
      </w:r>
      <w:r w:rsidR="00BE3A27" w:rsidRPr="00A67F53">
        <w:rPr>
          <w:i/>
          <w:szCs w:val="22"/>
          <w:lang w:val="ru-RU"/>
        </w:rPr>
        <w:t>ШИФР</w:t>
      </w:r>
      <w:r w:rsidRPr="00A67F53">
        <w:rPr>
          <w:i/>
          <w:szCs w:val="22"/>
          <w:lang w:val="ru-RU"/>
        </w:rPr>
        <w:t xml:space="preserve">, версия </w:t>
      </w:r>
      <w:r w:rsidR="00294971" w:rsidRPr="00A67F53">
        <w:rPr>
          <w:i/>
          <w:szCs w:val="22"/>
          <w:lang w:val="ru-RU"/>
        </w:rPr>
        <w:t>2</w:t>
      </w:r>
      <w:r w:rsidRPr="00A67F53">
        <w:rPr>
          <w:i/>
          <w:szCs w:val="22"/>
          <w:lang w:val="ru-RU"/>
        </w:rPr>
        <w:t xml:space="preserve"> от </w:t>
      </w:r>
      <w:r w:rsidR="00294971" w:rsidRPr="00A67F53">
        <w:rPr>
          <w:i/>
          <w:szCs w:val="22"/>
          <w:lang w:val="ru-RU"/>
        </w:rPr>
        <w:t>24</w:t>
      </w:r>
      <w:r w:rsidRPr="00A67F53">
        <w:rPr>
          <w:i/>
          <w:szCs w:val="22"/>
          <w:lang w:val="ru-RU"/>
        </w:rPr>
        <w:t>.</w:t>
      </w:r>
      <w:r w:rsidR="007B78FD" w:rsidRPr="00A67F53">
        <w:rPr>
          <w:i/>
          <w:szCs w:val="22"/>
          <w:lang w:val="ru-RU"/>
        </w:rPr>
        <w:t>06</w:t>
      </w:r>
      <w:r w:rsidRPr="00A67F53">
        <w:rPr>
          <w:i/>
          <w:szCs w:val="22"/>
          <w:lang w:val="ru-RU"/>
        </w:rPr>
        <w:t>.2020 г. на английском языке;</w:t>
      </w:r>
    </w:p>
    <w:p w14:paraId="4E29FD13" w14:textId="7D6F1740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spacing w:before="100" w:beforeAutospacing="1"/>
        <w:jc w:val="both"/>
        <w:rPr>
          <w:i/>
          <w:szCs w:val="22"/>
          <w:lang w:val="ru-RU"/>
        </w:rPr>
      </w:pPr>
      <w:r w:rsidRPr="00A67F53">
        <w:rPr>
          <w:i/>
          <w:szCs w:val="22"/>
          <w:lang w:val="ru-RU"/>
        </w:rPr>
        <w:t xml:space="preserve">Протокол клинического исследования </w:t>
      </w:r>
      <w:r w:rsidR="00BE3A27" w:rsidRPr="00A67F53">
        <w:rPr>
          <w:i/>
          <w:szCs w:val="22"/>
          <w:lang w:val="ru-RU"/>
        </w:rPr>
        <w:t>ШИФР</w:t>
      </w:r>
      <w:r w:rsidRPr="00A67F53">
        <w:rPr>
          <w:i/>
          <w:szCs w:val="22"/>
          <w:lang w:val="ru-RU"/>
        </w:rPr>
        <w:t xml:space="preserve">, версия </w:t>
      </w:r>
      <w:r w:rsidR="007B78FD" w:rsidRPr="00A67F53">
        <w:rPr>
          <w:i/>
          <w:szCs w:val="22"/>
          <w:lang w:val="ru-RU"/>
        </w:rPr>
        <w:t xml:space="preserve">2 от 24.06.2020 </w:t>
      </w:r>
      <w:r w:rsidRPr="00A67F53">
        <w:rPr>
          <w:i/>
          <w:szCs w:val="22"/>
          <w:lang w:val="ru-RU"/>
        </w:rPr>
        <w:t xml:space="preserve">г, перевод на русский язык (соответствует протоколу клинического исследования, версия </w:t>
      </w:r>
      <w:r w:rsidR="004117A3" w:rsidRPr="00A67F53">
        <w:rPr>
          <w:i/>
          <w:szCs w:val="22"/>
          <w:lang w:val="ru-RU"/>
        </w:rPr>
        <w:t xml:space="preserve">2 от 24.06.2020 </w:t>
      </w:r>
      <w:r w:rsidRPr="00A67F53">
        <w:rPr>
          <w:i/>
          <w:szCs w:val="22"/>
          <w:lang w:val="ru-RU"/>
        </w:rPr>
        <w:t>г. на английском языке);</w:t>
      </w:r>
    </w:p>
    <w:p w14:paraId="56DE8ADE" w14:textId="5FBBED8E" w:rsidR="004630B2" w:rsidRPr="00A67F53" w:rsidRDefault="00BE7F7B" w:rsidP="00C21F88">
      <w:pPr>
        <w:numPr>
          <w:ilvl w:val="0"/>
          <w:numId w:val="12"/>
        </w:numPr>
        <w:tabs>
          <w:tab w:val="left" w:pos="540"/>
        </w:tabs>
        <w:spacing w:before="100" w:beforeAutospacing="1"/>
        <w:jc w:val="both"/>
        <w:rPr>
          <w:i/>
          <w:szCs w:val="22"/>
          <w:lang w:val="ru-RU"/>
        </w:rPr>
      </w:pPr>
      <w:r w:rsidRPr="00A67F53">
        <w:rPr>
          <w:i/>
          <w:szCs w:val="22"/>
          <w:lang w:val="ru-RU"/>
        </w:rPr>
        <w:t xml:space="preserve">Брошюра исследователя по препарату </w:t>
      </w:r>
      <w:r w:rsidR="00BE3A27" w:rsidRPr="00A67F53">
        <w:rPr>
          <w:i/>
          <w:szCs w:val="22"/>
          <w:lang w:val="ru-RU"/>
        </w:rPr>
        <w:t>НАЗВАНИЕ</w:t>
      </w:r>
      <w:r w:rsidRPr="00A67F53">
        <w:rPr>
          <w:i/>
          <w:szCs w:val="22"/>
          <w:lang w:val="ru-RU"/>
        </w:rPr>
        <w:t xml:space="preserve">, </w:t>
      </w:r>
      <w:bookmarkStart w:id="1" w:name="_Hlk72325490"/>
      <w:r w:rsidRPr="00A67F53">
        <w:rPr>
          <w:i/>
          <w:szCs w:val="22"/>
          <w:lang w:val="ru-RU"/>
        </w:rPr>
        <w:t xml:space="preserve">версия </w:t>
      </w:r>
      <w:r w:rsidR="00C737A2" w:rsidRPr="00A67F53">
        <w:rPr>
          <w:i/>
          <w:szCs w:val="22"/>
          <w:lang w:val="ru-RU"/>
        </w:rPr>
        <w:t>17</w:t>
      </w:r>
      <w:r w:rsidRPr="00A67F53">
        <w:rPr>
          <w:i/>
          <w:szCs w:val="22"/>
          <w:lang w:val="ru-RU"/>
        </w:rPr>
        <w:t xml:space="preserve"> от </w:t>
      </w:r>
      <w:r w:rsidR="00C737A2" w:rsidRPr="00A67F53">
        <w:rPr>
          <w:i/>
          <w:szCs w:val="22"/>
          <w:lang w:val="ru-RU"/>
        </w:rPr>
        <w:t>сентября</w:t>
      </w:r>
      <w:r w:rsidRPr="00A67F53">
        <w:rPr>
          <w:i/>
          <w:szCs w:val="22"/>
          <w:lang w:val="ru-RU"/>
        </w:rPr>
        <w:t xml:space="preserve"> 20</w:t>
      </w:r>
      <w:r w:rsidR="00C737A2" w:rsidRPr="00A67F53">
        <w:rPr>
          <w:i/>
          <w:szCs w:val="22"/>
          <w:lang w:val="ru-RU"/>
        </w:rPr>
        <w:t>20</w:t>
      </w:r>
      <w:r w:rsidRPr="00A67F53">
        <w:rPr>
          <w:i/>
          <w:szCs w:val="22"/>
          <w:lang w:val="ru-RU"/>
        </w:rPr>
        <w:t xml:space="preserve"> </w:t>
      </w:r>
      <w:bookmarkEnd w:id="1"/>
      <w:r w:rsidRPr="00A67F53">
        <w:rPr>
          <w:i/>
          <w:szCs w:val="22"/>
          <w:lang w:val="ru-RU"/>
        </w:rPr>
        <w:t>г.</w:t>
      </w:r>
      <w:r w:rsidR="00C737A2" w:rsidRPr="00A67F53">
        <w:rPr>
          <w:i/>
          <w:szCs w:val="22"/>
          <w:lang w:val="ru-RU"/>
        </w:rPr>
        <w:t>,</w:t>
      </w:r>
      <w:r w:rsidRPr="00A67F53">
        <w:rPr>
          <w:i/>
          <w:szCs w:val="22"/>
          <w:lang w:val="ru-RU"/>
        </w:rPr>
        <w:t xml:space="preserve"> на английском языке;</w:t>
      </w:r>
    </w:p>
    <w:p w14:paraId="66B33210" w14:textId="61E66BA1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spacing w:before="100" w:beforeAutospacing="1"/>
        <w:jc w:val="both"/>
        <w:rPr>
          <w:i/>
          <w:szCs w:val="22"/>
          <w:lang w:val="ru-RU"/>
        </w:rPr>
      </w:pPr>
      <w:r w:rsidRPr="00A67F53">
        <w:rPr>
          <w:i/>
          <w:szCs w:val="22"/>
          <w:lang w:val="ru-RU"/>
        </w:rPr>
        <w:t xml:space="preserve">Брошюра исследователя по препарату </w:t>
      </w:r>
      <w:r w:rsidR="00BE3A27" w:rsidRPr="00A67F53">
        <w:rPr>
          <w:i/>
          <w:szCs w:val="22"/>
          <w:lang w:val="ru-RU"/>
        </w:rPr>
        <w:t>НАЗВАНИЕ</w:t>
      </w:r>
      <w:r w:rsidRPr="00A67F53">
        <w:rPr>
          <w:i/>
          <w:szCs w:val="22"/>
          <w:lang w:val="ru-RU"/>
        </w:rPr>
        <w:t xml:space="preserve">, </w:t>
      </w:r>
      <w:r w:rsidR="00C737A2" w:rsidRPr="00A67F53">
        <w:rPr>
          <w:i/>
          <w:szCs w:val="22"/>
          <w:lang w:val="ru-RU"/>
        </w:rPr>
        <w:t xml:space="preserve">версия 17 от сентября 2020 </w:t>
      </w:r>
      <w:r w:rsidRPr="00A67F53">
        <w:rPr>
          <w:i/>
          <w:szCs w:val="22"/>
          <w:lang w:val="ru-RU"/>
        </w:rPr>
        <w:t xml:space="preserve"> г., перевод на русский язык;</w:t>
      </w:r>
    </w:p>
    <w:p w14:paraId="6B6C443C" w14:textId="611AA407" w:rsidR="00BE7F7B" w:rsidRPr="00A67F53" w:rsidRDefault="00BE7F7B" w:rsidP="00C21F88">
      <w:pPr>
        <w:numPr>
          <w:ilvl w:val="0"/>
          <w:numId w:val="12"/>
        </w:numPr>
        <w:jc w:val="both"/>
        <w:rPr>
          <w:i/>
          <w:lang w:val="ru-RU"/>
        </w:rPr>
      </w:pPr>
      <w:r w:rsidRPr="00A67F53">
        <w:rPr>
          <w:i/>
          <w:lang w:val="ru-RU"/>
        </w:rPr>
        <w:t xml:space="preserve">Информационный листок пациента и Форма информированного согласия, версия для России </w:t>
      </w:r>
      <w:r w:rsidR="00F75CAE" w:rsidRPr="00A67F53">
        <w:rPr>
          <w:i/>
          <w:lang w:val="ru-RU"/>
        </w:rPr>
        <w:t>2</w:t>
      </w:r>
      <w:r w:rsidRPr="00A67F53">
        <w:rPr>
          <w:i/>
          <w:lang w:val="ru-RU"/>
        </w:rPr>
        <w:t>.</w:t>
      </w:r>
      <w:r w:rsidR="00C60B51" w:rsidRPr="00A67F53">
        <w:rPr>
          <w:i/>
          <w:lang w:val="ru-RU"/>
        </w:rPr>
        <w:t>1</w:t>
      </w:r>
      <w:r w:rsidRPr="00A67F53">
        <w:rPr>
          <w:i/>
          <w:lang w:val="ru-RU"/>
        </w:rPr>
        <w:t xml:space="preserve"> на русском языке от </w:t>
      </w:r>
      <w:r w:rsidR="00C60B51" w:rsidRPr="00A67F53">
        <w:rPr>
          <w:i/>
          <w:lang w:val="ru-RU"/>
        </w:rPr>
        <w:t>03</w:t>
      </w:r>
      <w:r w:rsidRPr="00A67F53">
        <w:rPr>
          <w:i/>
          <w:lang w:val="ru-RU"/>
        </w:rPr>
        <w:t xml:space="preserve"> </w:t>
      </w:r>
      <w:r w:rsidR="00C60B51" w:rsidRPr="00A67F53">
        <w:rPr>
          <w:i/>
          <w:lang w:val="ru-RU"/>
        </w:rPr>
        <w:t>апреля</w:t>
      </w:r>
      <w:r w:rsidRPr="00A67F53">
        <w:rPr>
          <w:i/>
          <w:lang w:val="ru-RU"/>
        </w:rPr>
        <w:t xml:space="preserve"> 202</w:t>
      </w:r>
      <w:r w:rsidR="00C60B51" w:rsidRPr="00A67F53">
        <w:rPr>
          <w:i/>
          <w:lang w:val="ru-RU"/>
        </w:rPr>
        <w:t>1</w:t>
      </w:r>
      <w:r w:rsidRPr="00A67F53">
        <w:rPr>
          <w:i/>
          <w:lang w:val="ru-RU"/>
        </w:rPr>
        <w:t xml:space="preserve"> года;</w:t>
      </w:r>
    </w:p>
    <w:p w14:paraId="34DCFF3D" w14:textId="77777777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jc w:val="both"/>
        <w:rPr>
          <w:i/>
          <w:lang w:val="ru-RU"/>
        </w:rPr>
      </w:pPr>
      <w:r w:rsidRPr="00A67F53">
        <w:rPr>
          <w:i/>
          <w:lang w:val="ru-RU"/>
        </w:rPr>
        <w:t>Опросники на русском языке (опросник по здоровью EQ-5D-5L; опросник по здоровью EQ-5D-5L – те</w:t>
      </w:r>
      <w:proofErr w:type="gramStart"/>
      <w:r w:rsidRPr="00A67F53">
        <w:rPr>
          <w:i/>
          <w:lang w:val="ru-RU"/>
        </w:rPr>
        <w:t>кст дл</w:t>
      </w:r>
      <w:proofErr w:type="gramEnd"/>
      <w:r w:rsidRPr="00A67F53">
        <w:rPr>
          <w:i/>
          <w:lang w:val="ru-RU"/>
        </w:rPr>
        <w:t xml:space="preserve">я телефонного интервью; опросник NCCN-FACT FKSI-19; опросник </w:t>
      </w:r>
      <w:r w:rsidRPr="00A67F53">
        <w:rPr>
          <w:i/>
        </w:rPr>
        <w:t>EORTC</w:t>
      </w:r>
      <w:r w:rsidRPr="00A67F53">
        <w:rPr>
          <w:i/>
          <w:lang w:val="ru-RU"/>
        </w:rPr>
        <w:t xml:space="preserve"> QLQ-C30; опросник </w:t>
      </w:r>
      <w:r w:rsidRPr="00A67F53">
        <w:rPr>
          <w:i/>
        </w:rPr>
        <w:t>EORTC</w:t>
      </w:r>
      <w:r w:rsidRPr="00A67F53">
        <w:rPr>
          <w:i/>
          <w:lang w:val="ru-RU"/>
        </w:rPr>
        <w:t xml:space="preserve"> QLQ-C30 – скрипт для проведения опроса по телефону);</w:t>
      </w:r>
    </w:p>
    <w:p w14:paraId="1D388EF2" w14:textId="436D7C58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jc w:val="both"/>
        <w:rPr>
          <w:i/>
          <w:lang w:val="ru-RU"/>
        </w:rPr>
      </w:pPr>
      <w:r w:rsidRPr="00A67F53">
        <w:rPr>
          <w:i/>
          <w:lang w:val="ru-RU"/>
        </w:rPr>
        <w:t xml:space="preserve">Карточка участника исследования, версия </w:t>
      </w:r>
      <w:r w:rsidR="00C56A1E" w:rsidRPr="00A67F53">
        <w:rPr>
          <w:i/>
          <w:lang w:val="ru-RU"/>
        </w:rPr>
        <w:t>2</w:t>
      </w:r>
      <w:r w:rsidRPr="00A67F53">
        <w:rPr>
          <w:i/>
          <w:lang w:val="ru-RU"/>
        </w:rPr>
        <w:t>.0 от</w:t>
      </w:r>
      <w:r w:rsidR="00D11B34" w:rsidRPr="00A67F53">
        <w:rPr>
          <w:i/>
          <w:lang w:val="ru-RU"/>
        </w:rPr>
        <w:t xml:space="preserve"> 11 сентября</w:t>
      </w:r>
      <w:r w:rsidRPr="00A67F53">
        <w:rPr>
          <w:i/>
          <w:lang w:val="ru-RU"/>
        </w:rPr>
        <w:t xml:space="preserve"> 2020 года на английском и русском языка</w:t>
      </w:r>
      <w:r w:rsidRPr="00A67F53">
        <w:rPr>
          <w:i/>
          <w:sz w:val="22"/>
          <w:lang w:val="ru-RU"/>
        </w:rPr>
        <w:t>х</w:t>
      </w:r>
      <w:r w:rsidRPr="00A67F53">
        <w:rPr>
          <w:i/>
          <w:lang w:val="ru-RU"/>
        </w:rPr>
        <w:t>;</w:t>
      </w:r>
    </w:p>
    <w:p w14:paraId="1DD08DD7" w14:textId="77777777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jc w:val="both"/>
        <w:rPr>
          <w:i/>
          <w:lang w:val="ru-RU"/>
        </w:rPr>
      </w:pPr>
      <w:r w:rsidRPr="00A67F53">
        <w:rPr>
          <w:i/>
          <w:szCs w:val="22"/>
          <w:lang w:val="ru-RU"/>
        </w:rPr>
        <w:t>Форма индивидуальной регистрационной карты пациента на английском языке;</w:t>
      </w:r>
    </w:p>
    <w:p w14:paraId="64DE4639" w14:textId="3391676C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lang w:val="ru-RU"/>
        </w:rPr>
      </w:pPr>
      <w:r w:rsidRPr="00A67F53">
        <w:rPr>
          <w:i/>
          <w:lang w:val="ru-RU"/>
        </w:rPr>
        <w:t>Список исследовательских центров (</w:t>
      </w:r>
      <w:r w:rsidR="00D81E54" w:rsidRPr="00A67F53">
        <w:rPr>
          <w:i/>
        </w:rPr>
        <w:t>1</w:t>
      </w:r>
      <w:r w:rsidR="00C60B51" w:rsidRPr="00A67F53">
        <w:rPr>
          <w:i/>
          <w:lang w:val="ru-RU"/>
        </w:rPr>
        <w:t>4</w:t>
      </w:r>
      <w:r w:rsidR="00D81E54" w:rsidRPr="00A67F53">
        <w:rPr>
          <w:i/>
        </w:rPr>
        <w:t xml:space="preserve"> </w:t>
      </w:r>
      <w:r w:rsidRPr="00A67F53">
        <w:rPr>
          <w:i/>
          <w:lang w:val="ru-RU"/>
        </w:rPr>
        <w:t>центров);</w:t>
      </w:r>
    </w:p>
    <w:p w14:paraId="3E38DFBC" w14:textId="77777777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lang w:val="ru-RU"/>
        </w:rPr>
      </w:pPr>
      <w:r w:rsidRPr="00A67F53">
        <w:rPr>
          <w:i/>
          <w:lang w:val="ru-RU"/>
        </w:rPr>
        <w:t>Научные биографии главных исследователей;</w:t>
      </w:r>
    </w:p>
    <w:p w14:paraId="26EBFFC6" w14:textId="6C397618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jc w:val="both"/>
        <w:rPr>
          <w:i/>
          <w:lang w:val="ru-RU"/>
        </w:rPr>
      </w:pPr>
      <w:r w:rsidRPr="00A67F53">
        <w:rPr>
          <w:i/>
          <w:lang w:val="ru-RU"/>
        </w:rPr>
        <w:t xml:space="preserve">Копия </w:t>
      </w:r>
      <w:bookmarkStart w:id="2" w:name="_Hlk72331856"/>
      <w:r w:rsidRPr="00A67F53">
        <w:rPr>
          <w:i/>
          <w:lang w:val="ru-RU"/>
        </w:rPr>
        <w:t xml:space="preserve">Договора обязательного страхования жизни, здоровья </w:t>
      </w:r>
      <w:bookmarkEnd w:id="2"/>
      <w:r w:rsidRPr="00A67F53">
        <w:rPr>
          <w:i/>
          <w:lang w:val="ru-RU"/>
        </w:rPr>
        <w:t>пациентов № 431-024747/20 СПАО «Ингосстрах»</w:t>
      </w:r>
      <w:r w:rsidR="001B1944" w:rsidRPr="00A67F53">
        <w:rPr>
          <w:i/>
          <w:lang w:val="ru-RU"/>
        </w:rPr>
        <w:t>, включая имеющиеся дополнения</w:t>
      </w:r>
      <w:r w:rsidR="00D81E54" w:rsidRPr="00A67F53">
        <w:rPr>
          <w:i/>
          <w:lang w:val="ru-RU"/>
        </w:rPr>
        <w:t xml:space="preserve"> </w:t>
      </w:r>
      <w:r w:rsidR="00533BBA" w:rsidRPr="00A67F53">
        <w:rPr>
          <w:i/>
          <w:lang w:val="ru-RU"/>
        </w:rPr>
        <w:t>№ 1-</w:t>
      </w:r>
      <w:r w:rsidR="00DA43A1" w:rsidRPr="00A67F53">
        <w:rPr>
          <w:i/>
          <w:lang w:val="ru-RU"/>
        </w:rPr>
        <w:t>4</w:t>
      </w:r>
      <w:r w:rsidR="00533BBA" w:rsidRPr="00A67F53">
        <w:rPr>
          <w:i/>
          <w:lang w:val="ru-RU"/>
        </w:rPr>
        <w:t xml:space="preserve"> Договора обязательного страхования жизни, здоровья</w:t>
      </w:r>
      <w:r w:rsidRPr="00A67F53">
        <w:rPr>
          <w:i/>
          <w:lang w:val="ru-RU"/>
        </w:rPr>
        <w:t>;</w:t>
      </w:r>
    </w:p>
    <w:p w14:paraId="4FA1DC05" w14:textId="77777777" w:rsidR="00BE7F7B" w:rsidRPr="00A67F53" w:rsidRDefault="00BE7F7B" w:rsidP="00C21F88">
      <w:pPr>
        <w:numPr>
          <w:ilvl w:val="0"/>
          <w:numId w:val="12"/>
        </w:numPr>
        <w:tabs>
          <w:tab w:val="left" w:pos="540"/>
        </w:tabs>
        <w:jc w:val="both"/>
        <w:rPr>
          <w:i/>
          <w:lang w:val="ru-RU"/>
        </w:rPr>
      </w:pPr>
      <w:r w:rsidRPr="00A67F53">
        <w:rPr>
          <w:i/>
          <w:lang w:val="ru-RU"/>
        </w:rPr>
        <w:t xml:space="preserve">Полис страхования № 431-032745/09, </w:t>
      </w:r>
      <w:bookmarkStart w:id="3" w:name="_Hlk72330914"/>
      <w:r w:rsidRPr="00A67F53">
        <w:rPr>
          <w:i/>
          <w:lang w:val="ru-RU"/>
        </w:rPr>
        <w:t>включая имеющиеся дополнения №1</w:t>
      </w:r>
      <w:bookmarkEnd w:id="3"/>
      <w:r w:rsidRPr="00A67F53">
        <w:rPr>
          <w:i/>
          <w:lang w:val="ru-RU"/>
        </w:rPr>
        <w:t>-7 к Полису страхования.</w:t>
      </w:r>
    </w:p>
    <w:p w14:paraId="03301D19" w14:textId="77777777" w:rsidR="00395932" w:rsidRPr="00181E77" w:rsidRDefault="00395932" w:rsidP="00181E77">
      <w:pPr>
        <w:tabs>
          <w:tab w:val="left" w:pos="540"/>
        </w:tabs>
        <w:jc w:val="both"/>
        <w:rPr>
          <w:lang w:val="ru-RU"/>
        </w:rPr>
      </w:pPr>
    </w:p>
    <w:p w14:paraId="055978C8" w14:textId="77777777" w:rsidR="005D3D38" w:rsidRDefault="005D3D38" w:rsidP="00181E77">
      <w:pPr>
        <w:jc w:val="both"/>
        <w:rPr>
          <w:lang w:val="ru-RU"/>
        </w:rPr>
      </w:pPr>
    </w:p>
    <w:p w14:paraId="4D75D6F5" w14:textId="66336A91" w:rsidR="00181E77" w:rsidRPr="00AD7471" w:rsidRDefault="00181E77" w:rsidP="00FD1C59">
      <w:pPr>
        <w:jc w:val="both"/>
        <w:rPr>
          <w:lang w:val="ru-RU"/>
        </w:rPr>
      </w:pPr>
      <w:r w:rsidRPr="00BE3A27">
        <w:rPr>
          <w:lang w:val="ru-RU"/>
        </w:rPr>
        <w:t>Главный исследователь</w:t>
      </w:r>
      <w:r w:rsidRPr="00AD7471">
        <w:rPr>
          <w:lang w:val="ru-RU"/>
        </w:rPr>
        <w:t xml:space="preserve">                                                                                  </w:t>
      </w:r>
      <w:r w:rsidR="00FD1C59">
        <w:rPr>
          <w:lang w:val="ru-RU"/>
        </w:rPr>
        <w:t xml:space="preserve">    </w:t>
      </w:r>
      <w:r w:rsidR="006C14BF">
        <w:rPr>
          <w:lang w:val="ru-RU"/>
        </w:rPr>
        <w:t xml:space="preserve">     </w:t>
      </w:r>
    </w:p>
    <w:p w14:paraId="3CC45A15" w14:textId="77777777" w:rsidR="00181E77" w:rsidRPr="00AD7471" w:rsidRDefault="00181E77" w:rsidP="00181E77">
      <w:pPr>
        <w:jc w:val="both"/>
        <w:rPr>
          <w:lang w:val="ru-RU"/>
        </w:rPr>
      </w:pPr>
    </w:p>
    <w:p w14:paraId="53C0B2BE" w14:textId="1E728B3F" w:rsidR="00181E77" w:rsidRPr="00AD7471" w:rsidRDefault="00181E77" w:rsidP="00181E77">
      <w:pPr>
        <w:jc w:val="both"/>
        <w:rPr>
          <w:lang w:val="ru-RU"/>
        </w:rPr>
      </w:pPr>
      <w:r w:rsidRPr="00AD7471">
        <w:rPr>
          <w:lang w:val="ru-RU"/>
        </w:rPr>
        <w:t xml:space="preserve">Подпись                                                                                                      </w:t>
      </w:r>
      <w:r w:rsidR="00FD1C59">
        <w:rPr>
          <w:lang w:val="ru-RU"/>
        </w:rPr>
        <w:t xml:space="preserve">  </w:t>
      </w:r>
      <w:r w:rsidRPr="00AD7471">
        <w:rPr>
          <w:lang w:val="ru-RU"/>
        </w:rPr>
        <w:t xml:space="preserve">        _________</w:t>
      </w:r>
      <w:r w:rsidRPr="00FD1C59">
        <w:rPr>
          <w:lang w:val="ru-RU"/>
        </w:rPr>
        <w:t>______</w:t>
      </w:r>
      <w:r>
        <w:rPr>
          <w:lang w:val="ru-RU"/>
        </w:rPr>
        <w:t>_</w:t>
      </w:r>
    </w:p>
    <w:p w14:paraId="2295F812" w14:textId="77777777" w:rsidR="00181E77" w:rsidRPr="00AD7471" w:rsidRDefault="00181E77" w:rsidP="00181E77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14:paraId="1D636563" w14:textId="6E5A843B" w:rsidR="00181E77" w:rsidRPr="000D2A07" w:rsidRDefault="00181E77" w:rsidP="00181E77">
      <w:pPr>
        <w:tabs>
          <w:tab w:val="left" w:pos="540"/>
        </w:tabs>
        <w:jc w:val="both"/>
        <w:rPr>
          <w:lang w:val="ru-RU"/>
        </w:rPr>
      </w:pPr>
      <w:r w:rsidRPr="00FD1C59">
        <w:rPr>
          <w:lang w:val="ru-RU"/>
        </w:rPr>
        <w:t>Дата:</w:t>
      </w:r>
    </w:p>
    <w:sectPr w:rsidR="00181E77" w:rsidRPr="000D2A07" w:rsidSect="007F508B">
      <w:headerReference w:type="default" r:id="rId13"/>
      <w:footerReference w:type="default" r:id="rId14"/>
      <w:pgSz w:w="12240" w:h="15840"/>
      <w:pgMar w:top="1418" w:right="1077" w:bottom="1985" w:left="1622" w:header="720" w:footer="5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D63BA" w14:textId="77777777" w:rsidR="003F18E7" w:rsidRDefault="003F18E7" w:rsidP="005B1063">
      <w:pPr>
        <w:pStyle w:val="a9"/>
      </w:pPr>
      <w:r>
        <w:separator/>
      </w:r>
    </w:p>
  </w:endnote>
  <w:endnote w:type="continuationSeparator" w:id="0">
    <w:p w14:paraId="4139249D" w14:textId="77777777" w:rsidR="003F18E7" w:rsidRDefault="003F18E7" w:rsidP="005B1063">
      <w:pPr>
        <w:pStyle w:val="a9"/>
      </w:pPr>
      <w:r>
        <w:continuationSeparator/>
      </w:r>
    </w:p>
  </w:endnote>
  <w:endnote w:type="continuationNotice" w:id="1">
    <w:p w14:paraId="2052B8D3" w14:textId="77777777" w:rsidR="003F18E7" w:rsidRDefault="003F1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14995" w14:textId="7F1FEDCE" w:rsidR="00AB7016" w:rsidRPr="00DD4EFE" w:rsidRDefault="00AB7016" w:rsidP="00DD4EFE">
    <w:pPr>
      <w:pStyle w:val="ac"/>
      <w:jc w:val="right"/>
      <w:rPr>
        <w:sz w:val="20"/>
        <w:szCs w:val="20"/>
        <w:lang w:val="ru-RU"/>
      </w:rPr>
    </w:pPr>
    <w:r w:rsidRPr="00DD4EFE">
      <w:rPr>
        <w:sz w:val="20"/>
        <w:szCs w:val="20"/>
        <w:lang w:val="ru-RU"/>
      </w:rPr>
      <w:t xml:space="preserve">Стр. </w:t>
    </w:r>
    <w:r w:rsidRPr="00DD4EFE">
      <w:rPr>
        <w:rStyle w:val="ad"/>
        <w:sz w:val="20"/>
        <w:szCs w:val="20"/>
      </w:rPr>
      <w:fldChar w:fldCharType="begin"/>
    </w:r>
    <w:r w:rsidRPr="00DD4EFE">
      <w:rPr>
        <w:rStyle w:val="ad"/>
        <w:sz w:val="20"/>
        <w:szCs w:val="20"/>
      </w:rPr>
      <w:instrText xml:space="preserve"> PAGE </w:instrText>
    </w:r>
    <w:r w:rsidRPr="00DD4EFE">
      <w:rPr>
        <w:rStyle w:val="ad"/>
        <w:sz w:val="20"/>
        <w:szCs w:val="20"/>
      </w:rPr>
      <w:fldChar w:fldCharType="separate"/>
    </w:r>
    <w:r w:rsidR="00F36844">
      <w:rPr>
        <w:rStyle w:val="ad"/>
        <w:noProof/>
        <w:sz w:val="20"/>
        <w:szCs w:val="20"/>
      </w:rPr>
      <w:t>2</w:t>
    </w:r>
    <w:r w:rsidRPr="00DD4EFE">
      <w:rPr>
        <w:rStyle w:val="ad"/>
        <w:sz w:val="20"/>
        <w:szCs w:val="20"/>
      </w:rPr>
      <w:fldChar w:fldCharType="end"/>
    </w:r>
    <w:r w:rsidRPr="00DD4EFE">
      <w:rPr>
        <w:rStyle w:val="ad"/>
        <w:sz w:val="20"/>
        <w:szCs w:val="20"/>
        <w:lang w:val="ru-RU"/>
      </w:rPr>
      <w:t xml:space="preserve"> из </w:t>
    </w:r>
    <w:r w:rsidRPr="00DD4EFE">
      <w:rPr>
        <w:rStyle w:val="ad"/>
        <w:sz w:val="20"/>
        <w:szCs w:val="20"/>
      </w:rPr>
      <w:fldChar w:fldCharType="begin"/>
    </w:r>
    <w:r w:rsidRPr="00DD4EFE">
      <w:rPr>
        <w:rStyle w:val="ad"/>
        <w:sz w:val="20"/>
        <w:szCs w:val="20"/>
      </w:rPr>
      <w:instrText xml:space="preserve"> NUMPAGES </w:instrText>
    </w:r>
    <w:r w:rsidRPr="00DD4EFE">
      <w:rPr>
        <w:rStyle w:val="ad"/>
        <w:sz w:val="20"/>
        <w:szCs w:val="20"/>
      </w:rPr>
      <w:fldChar w:fldCharType="separate"/>
    </w:r>
    <w:r w:rsidR="00F36844">
      <w:rPr>
        <w:rStyle w:val="ad"/>
        <w:noProof/>
        <w:sz w:val="20"/>
        <w:szCs w:val="20"/>
      </w:rPr>
      <w:t>2</w:t>
    </w:r>
    <w:r w:rsidRPr="00DD4EFE">
      <w:rPr>
        <w:rStyle w:val="a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17203" w14:textId="77777777" w:rsidR="003F18E7" w:rsidRDefault="003F18E7" w:rsidP="005B1063">
      <w:pPr>
        <w:pStyle w:val="a9"/>
      </w:pPr>
      <w:r>
        <w:separator/>
      </w:r>
    </w:p>
  </w:footnote>
  <w:footnote w:type="continuationSeparator" w:id="0">
    <w:p w14:paraId="6A0EFE9A" w14:textId="77777777" w:rsidR="003F18E7" w:rsidRDefault="003F18E7" w:rsidP="005B1063">
      <w:pPr>
        <w:pStyle w:val="a9"/>
      </w:pPr>
      <w:r>
        <w:continuationSeparator/>
      </w:r>
    </w:p>
  </w:footnote>
  <w:footnote w:type="continuationNotice" w:id="1">
    <w:p w14:paraId="274F6512" w14:textId="77777777" w:rsidR="003F18E7" w:rsidRDefault="003F18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D31C" w14:textId="77777777" w:rsidR="00AB7016" w:rsidRDefault="00AB7016" w:rsidP="00DD4EF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087"/>
    <w:multiLevelType w:val="hybridMultilevel"/>
    <w:tmpl w:val="388237FC"/>
    <w:lvl w:ilvl="0" w:tplc="4380DDBC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A34C8"/>
    <w:multiLevelType w:val="hybridMultilevel"/>
    <w:tmpl w:val="923A5FF0"/>
    <w:lvl w:ilvl="0" w:tplc="0AC44408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A60D8A"/>
    <w:multiLevelType w:val="singleLevel"/>
    <w:tmpl w:val="3B56B1DA"/>
    <w:lvl w:ilvl="0">
      <w:start w:val="1"/>
      <w:numFmt w:val="bullet"/>
      <w:pStyle w:val="0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">
    <w:nsid w:val="1F2D30F9"/>
    <w:multiLevelType w:val="hybridMultilevel"/>
    <w:tmpl w:val="05E0A3B6"/>
    <w:lvl w:ilvl="0" w:tplc="940C36D0">
      <w:start w:val="12"/>
      <w:numFmt w:val="bullet"/>
      <w:lvlText w:val="-"/>
      <w:lvlJc w:val="left"/>
      <w:pPr>
        <w:tabs>
          <w:tab w:val="num" w:pos="1333"/>
        </w:tabs>
        <w:ind w:left="1333" w:hanging="39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5D51148"/>
    <w:multiLevelType w:val="hybridMultilevel"/>
    <w:tmpl w:val="4C6A0728"/>
    <w:lvl w:ilvl="0" w:tplc="6D4ED7B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CC762F"/>
    <w:multiLevelType w:val="hybridMultilevel"/>
    <w:tmpl w:val="DC4C0BAE"/>
    <w:lvl w:ilvl="0" w:tplc="70C4A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A2A022C"/>
    <w:multiLevelType w:val="hybridMultilevel"/>
    <w:tmpl w:val="E6BE9F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A647A2"/>
    <w:multiLevelType w:val="hybridMultilevel"/>
    <w:tmpl w:val="388237FC"/>
    <w:lvl w:ilvl="0" w:tplc="4380DDBC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7E7E93"/>
    <w:multiLevelType w:val="hybridMultilevel"/>
    <w:tmpl w:val="E77AC974"/>
    <w:lvl w:ilvl="0" w:tplc="4380DDBC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BE3C9D"/>
    <w:multiLevelType w:val="hybridMultilevel"/>
    <w:tmpl w:val="388237FC"/>
    <w:lvl w:ilvl="0" w:tplc="4380DDBC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D97D6E"/>
    <w:multiLevelType w:val="hybridMultilevel"/>
    <w:tmpl w:val="67164F34"/>
    <w:lvl w:ilvl="0" w:tplc="6D4ED7B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087206"/>
    <w:multiLevelType w:val="hybridMultilevel"/>
    <w:tmpl w:val="025CF7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AF"/>
    <w:rsid w:val="00004688"/>
    <w:rsid w:val="00006312"/>
    <w:rsid w:val="00010A6D"/>
    <w:rsid w:val="000140E2"/>
    <w:rsid w:val="00020B59"/>
    <w:rsid w:val="0002411C"/>
    <w:rsid w:val="000248F7"/>
    <w:rsid w:val="000254E8"/>
    <w:rsid w:val="0002585C"/>
    <w:rsid w:val="000350EE"/>
    <w:rsid w:val="0003738E"/>
    <w:rsid w:val="000416C5"/>
    <w:rsid w:val="00053A3A"/>
    <w:rsid w:val="00054609"/>
    <w:rsid w:val="000619BA"/>
    <w:rsid w:val="000725DD"/>
    <w:rsid w:val="00073ACD"/>
    <w:rsid w:val="000A3063"/>
    <w:rsid w:val="000A657A"/>
    <w:rsid w:val="000B10EF"/>
    <w:rsid w:val="000C072E"/>
    <w:rsid w:val="000C3AAA"/>
    <w:rsid w:val="000C74BD"/>
    <w:rsid w:val="000D08BC"/>
    <w:rsid w:val="000D1BA1"/>
    <w:rsid w:val="000D2A07"/>
    <w:rsid w:val="000D5944"/>
    <w:rsid w:val="000D6535"/>
    <w:rsid w:val="000E00B7"/>
    <w:rsid w:val="000E3FE4"/>
    <w:rsid w:val="000F3112"/>
    <w:rsid w:val="000F4372"/>
    <w:rsid w:val="00100603"/>
    <w:rsid w:val="001122AF"/>
    <w:rsid w:val="001145AB"/>
    <w:rsid w:val="00115F26"/>
    <w:rsid w:val="00116AAC"/>
    <w:rsid w:val="00121284"/>
    <w:rsid w:val="00122BEB"/>
    <w:rsid w:val="00124CE4"/>
    <w:rsid w:val="00131AFB"/>
    <w:rsid w:val="00134011"/>
    <w:rsid w:val="0013423C"/>
    <w:rsid w:val="00137C36"/>
    <w:rsid w:val="0015061A"/>
    <w:rsid w:val="001625EE"/>
    <w:rsid w:val="00167081"/>
    <w:rsid w:val="00170E87"/>
    <w:rsid w:val="00171C6B"/>
    <w:rsid w:val="001774E5"/>
    <w:rsid w:val="00180787"/>
    <w:rsid w:val="00181107"/>
    <w:rsid w:val="00181E77"/>
    <w:rsid w:val="00183EE6"/>
    <w:rsid w:val="0018445F"/>
    <w:rsid w:val="00187537"/>
    <w:rsid w:val="001928FF"/>
    <w:rsid w:val="001A0647"/>
    <w:rsid w:val="001A1EAD"/>
    <w:rsid w:val="001A415E"/>
    <w:rsid w:val="001A5E23"/>
    <w:rsid w:val="001B1944"/>
    <w:rsid w:val="001B653B"/>
    <w:rsid w:val="001B6607"/>
    <w:rsid w:val="001C0C1F"/>
    <w:rsid w:val="001C5641"/>
    <w:rsid w:val="001E5B85"/>
    <w:rsid w:val="00204B6A"/>
    <w:rsid w:val="00242E37"/>
    <w:rsid w:val="0025635F"/>
    <w:rsid w:val="00260241"/>
    <w:rsid w:val="0026211B"/>
    <w:rsid w:val="002639FD"/>
    <w:rsid w:val="00263E7D"/>
    <w:rsid w:val="002752DC"/>
    <w:rsid w:val="00277769"/>
    <w:rsid w:val="00284174"/>
    <w:rsid w:val="0029388F"/>
    <w:rsid w:val="00293DB0"/>
    <w:rsid w:val="00294393"/>
    <w:rsid w:val="00294971"/>
    <w:rsid w:val="00296B42"/>
    <w:rsid w:val="002A7852"/>
    <w:rsid w:val="002B481D"/>
    <w:rsid w:val="002B4C14"/>
    <w:rsid w:val="002B4F63"/>
    <w:rsid w:val="002B54D0"/>
    <w:rsid w:val="002B60DA"/>
    <w:rsid w:val="002C3203"/>
    <w:rsid w:val="002C41A5"/>
    <w:rsid w:val="002D2F0A"/>
    <w:rsid w:val="002E7D11"/>
    <w:rsid w:val="002F06A1"/>
    <w:rsid w:val="00314CA6"/>
    <w:rsid w:val="00316C4D"/>
    <w:rsid w:val="003174DB"/>
    <w:rsid w:val="00321771"/>
    <w:rsid w:val="003246BA"/>
    <w:rsid w:val="00326D20"/>
    <w:rsid w:val="003342D2"/>
    <w:rsid w:val="003410B1"/>
    <w:rsid w:val="0034168A"/>
    <w:rsid w:val="00344209"/>
    <w:rsid w:val="00350607"/>
    <w:rsid w:val="00354A6D"/>
    <w:rsid w:val="00361C8B"/>
    <w:rsid w:val="003650D4"/>
    <w:rsid w:val="00375D05"/>
    <w:rsid w:val="003902A8"/>
    <w:rsid w:val="003904B5"/>
    <w:rsid w:val="00391CC1"/>
    <w:rsid w:val="00394504"/>
    <w:rsid w:val="00395932"/>
    <w:rsid w:val="003A1EB9"/>
    <w:rsid w:val="003A226A"/>
    <w:rsid w:val="003A542E"/>
    <w:rsid w:val="003B20C8"/>
    <w:rsid w:val="003C0D22"/>
    <w:rsid w:val="003C3443"/>
    <w:rsid w:val="003C34FD"/>
    <w:rsid w:val="003C3C71"/>
    <w:rsid w:val="003C68A5"/>
    <w:rsid w:val="003C7CA1"/>
    <w:rsid w:val="003D10B1"/>
    <w:rsid w:val="003D441A"/>
    <w:rsid w:val="003E0249"/>
    <w:rsid w:val="003E0A9E"/>
    <w:rsid w:val="003E6DEE"/>
    <w:rsid w:val="003F18E7"/>
    <w:rsid w:val="003F2341"/>
    <w:rsid w:val="00401024"/>
    <w:rsid w:val="004117A3"/>
    <w:rsid w:val="004179F4"/>
    <w:rsid w:val="00427C95"/>
    <w:rsid w:val="00453388"/>
    <w:rsid w:val="0045694C"/>
    <w:rsid w:val="0046004E"/>
    <w:rsid w:val="004630B2"/>
    <w:rsid w:val="00474AEE"/>
    <w:rsid w:val="00476AC1"/>
    <w:rsid w:val="004946B4"/>
    <w:rsid w:val="00495A6D"/>
    <w:rsid w:val="00496167"/>
    <w:rsid w:val="00496393"/>
    <w:rsid w:val="004A375A"/>
    <w:rsid w:val="004B3CED"/>
    <w:rsid w:val="004B4B15"/>
    <w:rsid w:val="004C465D"/>
    <w:rsid w:val="004C5ABA"/>
    <w:rsid w:val="004C7C07"/>
    <w:rsid w:val="004D0BDD"/>
    <w:rsid w:val="004D65C4"/>
    <w:rsid w:val="004F0A53"/>
    <w:rsid w:val="004F39F6"/>
    <w:rsid w:val="004F4A48"/>
    <w:rsid w:val="00507900"/>
    <w:rsid w:val="005117E1"/>
    <w:rsid w:val="00517CCE"/>
    <w:rsid w:val="00523DB9"/>
    <w:rsid w:val="00533BBA"/>
    <w:rsid w:val="00537FEF"/>
    <w:rsid w:val="00551404"/>
    <w:rsid w:val="00552148"/>
    <w:rsid w:val="005522AF"/>
    <w:rsid w:val="00552AAE"/>
    <w:rsid w:val="00552D63"/>
    <w:rsid w:val="00554BBA"/>
    <w:rsid w:val="0056200E"/>
    <w:rsid w:val="00565FD1"/>
    <w:rsid w:val="0057064C"/>
    <w:rsid w:val="00574491"/>
    <w:rsid w:val="0058466C"/>
    <w:rsid w:val="00586F93"/>
    <w:rsid w:val="0059710A"/>
    <w:rsid w:val="005A42E2"/>
    <w:rsid w:val="005B1063"/>
    <w:rsid w:val="005B2913"/>
    <w:rsid w:val="005B36D3"/>
    <w:rsid w:val="005C203D"/>
    <w:rsid w:val="005C2171"/>
    <w:rsid w:val="005C486C"/>
    <w:rsid w:val="005C70AA"/>
    <w:rsid w:val="005D2537"/>
    <w:rsid w:val="005D396F"/>
    <w:rsid w:val="005D3D38"/>
    <w:rsid w:val="005D55D0"/>
    <w:rsid w:val="005E319B"/>
    <w:rsid w:val="005F79DE"/>
    <w:rsid w:val="0060224F"/>
    <w:rsid w:val="00604234"/>
    <w:rsid w:val="0060621A"/>
    <w:rsid w:val="00617BF4"/>
    <w:rsid w:val="00622310"/>
    <w:rsid w:val="006226FA"/>
    <w:rsid w:val="00627C99"/>
    <w:rsid w:val="00632F76"/>
    <w:rsid w:val="00647878"/>
    <w:rsid w:val="006510FD"/>
    <w:rsid w:val="00660D21"/>
    <w:rsid w:val="0066495A"/>
    <w:rsid w:val="00670AA5"/>
    <w:rsid w:val="006717E8"/>
    <w:rsid w:val="00672169"/>
    <w:rsid w:val="0067511F"/>
    <w:rsid w:val="00686EA9"/>
    <w:rsid w:val="00697710"/>
    <w:rsid w:val="006A313A"/>
    <w:rsid w:val="006A37A9"/>
    <w:rsid w:val="006B2040"/>
    <w:rsid w:val="006C0E2A"/>
    <w:rsid w:val="006C14BF"/>
    <w:rsid w:val="006C57B6"/>
    <w:rsid w:val="006D3C63"/>
    <w:rsid w:val="006D5743"/>
    <w:rsid w:val="006D67F1"/>
    <w:rsid w:val="006F4A42"/>
    <w:rsid w:val="0070092F"/>
    <w:rsid w:val="0070171E"/>
    <w:rsid w:val="007042C9"/>
    <w:rsid w:val="00712BB5"/>
    <w:rsid w:val="00725549"/>
    <w:rsid w:val="00730382"/>
    <w:rsid w:val="007375E0"/>
    <w:rsid w:val="00737999"/>
    <w:rsid w:val="007415F1"/>
    <w:rsid w:val="00745B94"/>
    <w:rsid w:val="00746E35"/>
    <w:rsid w:val="0076719C"/>
    <w:rsid w:val="00775980"/>
    <w:rsid w:val="007802B4"/>
    <w:rsid w:val="00780D4B"/>
    <w:rsid w:val="00780FA9"/>
    <w:rsid w:val="00782E5B"/>
    <w:rsid w:val="00783A6C"/>
    <w:rsid w:val="00787C96"/>
    <w:rsid w:val="0079498B"/>
    <w:rsid w:val="007B4BCE"/>
    <w:rsid w:val="007B6A55"/>
    <w:rsid w:val="007B78FD"/>
    <w:rsid w:val="007D1754"/>
    <w:rsid w:val="007D357B"/>
    <w:rsid w:val="007D434B"/>
    <w:rsid w:val="007D5D6A"/>
    <w:rsid w:val="007D5E9D"/>
    <w:rsid w:val="007D76E7"/>
    <w:rsid w:val="007D78F8"/>
    <w:rsid w:val="007E20C2"/>
    <w:rsid w:val="007E39EE"/>
    <w:rsid w:val="007E65D9"/>
    <w:rsid w:val="007E742A"/>
    <w:rsid w:val="007F45FC"/>
    <w:rsid w:val="007F508B"/>
    <w:rsid w:val="008031EC"/>
    <w:rsid w:val="008208B9"/>
    <w:rsid w:val="0082796E"/>
    <w:rsid w:val="00830DCD"/>
    <w:rsid w:val="008364DD"/>
    <w:rsid w:val="008460B5"/>
    <w:rsid w:val="00853FB1"/>
    <w:rsid w:val="008646C5"/>
    <w:rsid w:val="00864884"/>
    <w:rsid w:val="00866556"/>
    <w:rsid w:val="00867549"/>
    <w:rsid w:val="00871EE0"/>
    <w:rsid w:val="00874908"/>
    <w:rsid w:val="008813E5"/>
    <w:rsid w:val="008851BA"/>
    <w:rsid w:val="008920D8"/>
    <w:rsid w:val="008A5018"/>
    <w:rsid w:val="008B1B80"/>
    <w:rsid w:val="008B2FAB"/>
    <w:rsid w:val="008B6779"/>
    <w:rsid w:val="008C25BE"/>
    <w:rsid w:val="008D059A"/>
    <w:rsid w:val="008D4B5D"/>
    <w:rsid w:val="008F16BA"/>
    <w:rsid w:val="00903811"/>
    <w:rsid w:val="00903E30"/>
    <w:rsid w:val="009049EB"/>
    <w:rsid w:val="00921F0C"/>
    <w:rsid w:val="009225BD"/>
    <w:rsid w:val="009232A0"/>
    <w:rsid w:val="0092511C"/>
    <w:rsid w:val="009271AB"/>
    <w:rsid w:val="00927F8D"/>
    <w:rsid w:val="00937584"/>
    <w:rsid w:val="00937E73"/>
    <w:rsid w:val="009473C9"/>
    <w:rsid w:val="00954FAA"/>
    <w:rsid w:val="009617DC"/>
    <w:rsid w:val="00961890"/>
    <w:rsid w:val="00962C64"/>
    <w:rsid w:val="00963959"/>
    <w:rsid w:val="00967053"/>
    <w:rsid w:val="00967BBA"/>
    <w:rsid w:val="0097013C"/>
    <w:rsid w:val="00975FA1"/>
    <w:rsid w:val="009806F8"/>
    <w:rsid w:val="00981BD4"/>
    <w:rsid w:val="00997E23"/>
    <w:rsid w:val="009A0E68"/>
    <w:rsid w:val="009A1064"/>
    <w:rsid w:val="009A1276"/>
    <w:rsid w:val="009A378D"/>
    <w:rsid w:val="009C2A2F"/>
    <w:rsid w:val="009D0AF5"/>
    <w:rsid w:val="009D0C8C"/>
    <w:rsid w:val="009D6A80"/>
    <w:rsid w:val="009E74A9"/>
    <w:rsid w:val="00A1416A"/>
    <w:rsid w:val="00A26799"/>
    <w:rsid w:val="00A270C5"/>
    <w:rsid w:val="00A3399E"/>
    <w:rsid w:val="00A37501"/>
    <w:rsid w:val="00A412FC"/>
    <w:rsid w:val="00A45BCD"/>
    <w:rsid w:val="00A5165E"/>
    <w:rsid w:val="00A54783"/>
    <w:rsid w:val="00A66000"/>
    <w:rsid w:val="00A6679A"/>
    <w:rsid w:val="00A67F53"/>
    <w:rsid w:val="00A91F8C"/>
    <w:rsid w:val="00AA2E18"/>
    <w:rsid w:val="00AB0AD6"/>
    <w:rsid w:val="00AB1A34"/>
    <w:rsid w:val="00AB2306"/>
    <w:rsid w:val="00AB365D"/>
    <w:rsid w:val="00AB7016"/>
    <w:rsid w:val="00AC000E"/>
    <w:rsid w:val="00AC2A22"/>
    <w:rsid w:val="00AC43D9"/>
    <w:rsid w:val="00AD1494"/>
    <w:rsid w:val="00AD35AB"/>
    <w:rsid w:val="00AD445D"/>
    <w:rsid w:val="00AF00DE"/>
    <w:rsid w:val="00AF5B7F"/>
    <w:rsid w:val="00B008A7"/>
    <w:rsid w:val="00B17A36"/>
    <w:rsid w:val="00B22112"/>
    <w:rsid w:val="00B22C4F"/>
    <w:rsid w:val="00B23423"/>
    <w:rsid w:val="00B24A88"/>
    <w:rsid w:val="00B418B5"/>
    <w:rsid w:val="00B41BF6"/>
    <w:rsid w:val="00B426AA"/>
    <w:rsid w:val="00B470EE"/>
    <w:rsid w:val="00B47869"/>
    <w:rsid w:val="00B54FDF"/>
    <w:rsid w:val="00B56394"/>
    <w:rsid w:val="00B630CB"/>
    <w:rsid w:val="00B66A8A"/>
    <w:rsid w:val="00B6701C"/>
    <w:rsid w:val="00B675B9"/>
    <w:rsid w:val="00B677B6"/>
    <w:rsid w:val="00B7053E"/>
    <w:rsid w:val="00B73215"/>
    <w:rsid w:val="00B74FE9"/>
    <w:rsid w:val="00B75DE2"/>
    <w:rsid w:val="00B916E7"/>
    <w:rsid w:val="00BA3649"/>
    <w:rsid w:val="00BA3EEA"/>
    <w:rsid w:val="00BB6385"/>
    <w:rsid w:val="00BC1625"/>
    <w:rsid w:val="00BE037D"/>
    <w:rsid w:val="00BE3A27"/>
    <w:rsid w:val="00BE7F7B"/>
    <w:rsid w:val="00BF1996"/>
    <w:rsid w:val="00BF44BB"/>
    <w:rsid w:val="00C01172"/>
    <w:rsid w:val="00C034DB"/>
    <w:rsid w:val="00C21F88"/>
    <w:rsid w:val="00C22F27"/>
    <w:rsid w:val="00C408C9"/>
    <w:rsid w:val="00C51918"/>
    <w:rsid w:val="00C5217D"/>
    <w:rsid w:val="00C56A1E"/>
    <w:rsid w:val="00C57B28"/>
    <w:rsid w:val="00C60B51"/>
    <w:rsid w:val="00C73392"/>
    <w:rsid w:val="00C737A2"/>
    <w:rsid w:val="00C8344A"/>
    <w:rsid w:val="00CA728B"/>
    <w:rsid w:val="00CB3B20"/>
    <w:rsid w:val="00CB6AC4"/>
    <w:rsid w:val="00CC0336"/>
    <w:rsid w:val="00CC1DF8"/>
    <w:rsid w:val="00CD10F0"/>
    <w:rsid w:val="00CD2FBD"/>
    <w:rsid w:val="00CE062F"/>
    <w:rsid w:val="00CE0667"/>
    <w:rsid w:val="00CF631C"/>
    <w:rsid w:val="00D01808"/>
    <w:rsid w:val="00D05899"/>
    <w:rsid w:val="00D11B34"/>
    <w:rsid w:val="00D2000E"/>
    <w:rsid w:val="00D21788"/>
    <w:rsid w:val="00D238E6"/>
    <w:rsid w:val="00D25508"/>
    <w:rsid w:val="00D30292"/>
    <w:rsid w:val="00D373FF"/>
    <w:rsid w:val="00D37A3D"/>
    <w:rsid w:val="00D56277"/>
    <w:rsid w:val="00D56DA8"/>
    <w:rsid w:val="00D66D0B"/>
    <w:rsid w:val="00D80DA5"/>
    <w:rsid w:val="00D810B0"/>
    <w:rsid w:val="00D81E54"/>
    <w:rsid w:val="00D8538F"/>
    <w:rsid w:val="00D90BD5"/>
    <w:rsid w:val="00D9150F"/>
    <w:rsid w:val="00D91E0A"/>
    <w:rsid w:val="00D92C7C"/>
    <w:rsid w:val="00D93EB0"/>
    <w:rsid w:val="00D94283"/>
    <w:rsid w:val="00DA104C"/>
    <w:rsid w:val="00DA3BE7"/>
    <w:rsid w:val="00DA43A1"/>
    <w:rsid w:val="00DA4D33"/>
    <w:rsid w:val="00DA4FD6"/>
    <w:rsid w:val="00DB048A"/>
    <w:rsid w:val="00DB4D54"/>
    <w:rsid w:val="00DC10E5"/>
    <w:rsid w:val="00DC7CE6"/>
    <w:rsid w:val="00DD23BC"/>
    <w:rsid w:val="00DD467E"/>
    <w:rsid w:val="00DD4EFE"/>
    <w:rsid w:val="00DE21C0"/>
    <w:rsid w:val="00DE58AD"/>
    <w:rsid w:val="00DF42FA"/>
    <w:rsid w:val="00E03D3B"/>
    <w:rsid w:val="00E108CE"/>
    <w:rsid w:val="00E14104"/>
    <w:rsid w:val="00E17777"/>
    <w:rsid w:val="00E30031"/>
    <w:rsid w:val="00E34B6F"/>
    <w:rsid w:val="00E4605D"/>
    <w:rsid w:val="00E47B0E"/>
    <w:rsid w:val="00E53CB1"/>
    <w:rsid w:val="00E72F30"/>
    <w:rsid w:val="00E73AAD"/>
    <w:rsid w:val="00E76A3C"/>
    <w:rsid w:val="00E76E20"/>
    <w:rsid w:val="00E80CC0"/>
    <w:rsid w:val="00E83829"/>
    <w:rsid w:val="00E91CB2"/>
    <w:rsid w:val="00EA1197"/>
    <w:rsid w:val="00EA55EF"/>
    <w:rsid w:val="00EB1474"/>
    <w:rsid w:val="00EB3468"/>
    <w:rsid w:val="00EC11EA"/>
    <w:rsid w:val="00EC4E39"/>
    <w:rsid w:val="00ED00EF"/>
    <w:rsid w:val="00ED0E55"/>
    <w:rsid w:val="00ED50F6"/>
    <w:rsid w:val="00EE7AB6"/>
    <w:rsid w:val="00EF08F3"/>
    <w:rsid w:val="00EF10BD"/>
    <w:rsid w:val="00EF50CD"/>
    <w:rsid w:val="00F053BA"/>
    <w:rsid w:val="00F0648D"/>
    <w:rsid w:val="00F17260"/>
    <w:rsid w:val="00F23457"/>
    <w:rsid w:val="00F263BD"/>
    <w:rsid w:val="00F32D2B"/>
    <w:rsid w:val="00F36844"/>
    <w:rsid w:val="00F4121A"/>
    <w:rsid w:val="00F41261"/>
    <w:rsid w:val="00F52975"/>
    <w:rsid w:val="00F54F27"/>
    <w:rsid w:val="00F61292"/>
    <w:rsid w:val="00F75A1E"/>
    <w:rsid w:val="00F75CAE"/>
    <w:rsid w:val="00F8173F"/>
    <w:rsid w:val="00F8185B"/>
    <w:rsid w:val="00F81DBD"/>
    <w:rsid w:val="00F91B2D"/>
    <w:rsid w:val="00FA2DF8"/>
    <w:rsid w:val="00FA3574"/>
    <w:rsid w:val="00FA5AB1"/>
    <w:rsid w:val="00FB373D"/>
    <w:rsid w:val="00FB3CE7"/>
    <w:rsid w:val="00FB6B86"/>
    <w:rsid w:val="00FC5CCC"/>
    <w:rsid w:val="00FC7790"/>
    <w:rsid w:val="00FD1C59"/>
    <w:rsid w:val="00FD695E"/>
    <w:rsid w:val="00FE67DA"/>
    <w:rsid w:val="00FE6CC9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A5B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after="120"/>
      <w:ind w:left="3969"/>
    </w:pPr>
    <w:rPr>
      <w:rFonts w:ascii="Arial" w:hAnsi="Arial"/>
      <w:sz w:val="22"/>
      <w:szCs w:val="20"/>
      <w:lang w:val="ru-RU"/>
    </w:rPr>
  </w:style>
  <w:style w:type="paragraph" w:styleId="3">
    <w:name w:val="Body Text Indent 3"/>
    <w:basedOn w:val="a"/>
    <w:pPr>
      <w:spacing w:after="120"/>
      <w:ind w:firstLine="709"/>
      <w:jc w:val="both"/>
    </w:pPr>
    <w:rPr>
      <w:rFonts w:ascii="Arial" w:hAnsi="Arial"/>
      <w:sz w:val="22"/>
      <w:szCs w:val="20"/>
      <w:lang w:val="ru-RU"/>
    </w:rPr>
  </w:style>
  <w:style w:type="paragraph" w:styleId="a3">
    <w:name w:val="footnote text"/>
    <w:basedOn w:val="a"/>
    <w:semiHidden/>
    <w:rPr>
      <w:sz w:val="20"/>
      <w:szCs w:val="20"/>
    </w:rPr>
  </w:style>
  <w:style w:type="paragraph" w:styleId="a4">
    <w:name w:val="header"/>
    <w:basedOn w:val="a"/>
    <w:pPr>
      <w:tabs>
        <w:tab w:val="center" w:pos="4320"/>
        <w:tab w:val="right" w:pos="8640"/>
      </w:tabs>
    </w:pPr>
    <w:rPr>
      <w:rFonts w:ascii="Arial" w:eastAsia="MS Mincho" w:hAnsi="Arial"/>
      <w:szCs w:val="20"/>
    </w:rPr>
  </w:style>
  <w:style w:type="paragraph" w:styleId="a5">
    <w:name w:val="Body Text Indent"/>
    <w:basedOn w:val="a"/>
    <w:pPr>
      <w:ind w:firstLine="709"/>
      <w:jc w:val="both"/>
    </w:pPr>
    <w:rPr>
      <w:lang w:val="ru-RU"/>
    </w:rPr>
  </w:style>
  <w:style w:type="character" w:styleId="a6">
    <w:name w:val="Hyperlink"/>
    <w:rsid w:val="00F053BA"/>
    <w:rPr>
      <w:color w:val="0000FF"/>
      <w:u w:val="single"/>
    </w:rPr>
  </w:style>
  <w:style w:type="character" w:customStyle="1" w:styleId="parakhis">
    <w:name w:val="parakhis"/>
    <w:semiHidden/>
    <w:rsid w:val="00F053BA"/>
    <w:rPr>
      <w:rFonts w:ascii="Arial" w:hAnsi="Arial" w:cs="Arial"/>
      <w:color w:val="auto"/>
      <w:sz w:val="20"/>
      <w:szCs w:val="20"/>
    </w:rPr>
  </w:style>
  <w:style w:type="character" w:styleId="a7">
    <w:name w:val="annotation reference"/>
    <w:semiHidden/>
    <w:rsid w:val="008B2FAB"/>
    <w:rPr>
      <w:sz w:val="16"/>
      <w:szCs w:val="16"/>
    </w:rPr>
  </w:style>
  <w:style w:type="paragraph" w:styleId="a8">
    <w:name w:val="annotation text"/>
    <w:basedOn w:val="a"/>
    <w:semiHidden/>
    <w:rsid w:val="008B2FAB"/>
    <w:rPr>
      <w:sz w:val="20"/>
      <w:szCs w:val="20"/>
    </w:rPr>
  </w:style>
  <w:style w:type="paragraph" w:styleId="a9">
    <w:name w:val="annotation subject"/>
    <w:basedOn w:val="a8"/>
    <w:next w:val="a8"/>
    <w:semiHidden/>
    <w:rsid w:val="008B2FAB"/>
    <w:rPr>
      <w:b/>
      <w:bCs/>
    </w:rPr>
  </w:style>
  <w:style w:type="paragraph" w:styleId="aa">
    <w:name w:val="Balloon Text"/>
    <w:basedOn w:val="a"/>
    <w:semiHidden/>
    <w:rsid w:val="008B2FAB"/>
    <w:rPr>
      <w:rFonts w:ascii="Tahoma" w:hAnsi="Tahoma" w:cs="Tahoma"/>
      <w:sz w:val="16"/>
      <w:szCs w:val="16"/>
    </w:rPr>
  </w:style>
  <w:style w:type="character" w:styleId="ab">
    <w:name w:val="Strong"/>
    <w:qFormat/>
    <w:rsid w:val="002B4C14"/>
    <w:rPr>
      <w:b/>
      <w:bCs/>
    </w:rPr>
  </w:style>
  <w:style w:type="paragraph" w:styleId="ac">
    <w:name w:val="footer"/>
    <w:basedOn w:val="a"/>
    <w:rsid w:val="00DD4EFE"/>
    <w:pPr>
      <w:tabs>
        <w:tab w:val="center" w:pos="4844"/>
        <w:tab w:val="right" w:pos="9689"/>
      </w:tabs>
    </w:pPr>
  </w:style>
  <w:style w:type="character" w:styleId="ad">
    <w:name w:val="page number"/>
    <w:basedOn w:val="a0"/>
    <w:rsid w:val="00DD4EFE"/>
  </w:style>
  <w:style w:type="paragraph" w:customStyle="1" w:styleId="ConsPlusNormal">
    <w:name w:val="ConsPlusNormal"/>
    <w:rsid w:val="00D30292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e">
    <w:name w:val="No Spacing"/>
    <w:qFormat/>
    <w:rsid w:val="005D2537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3342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0">
    <w:name w:val="List 2"/>
    <w:basedOn w:val="a"/>
    <w:rsid w:val="003342D2"/>
    <w:pPr>
      <w:ind w:left="566" w:hanging="283"/>
    </w:pPr>
    <w:rPr>
      <w:sz w:val="20"/>
      <w:szCs w:val="20"/>
      <w:lang w:val="en-GB"/>
    </w:rPr>
  </w:style>
  <w:style w:type="paragraph" w:styleId="af0">
    <w:name w:val="Body Text"/>
    <w:basedOn w:val="a"/>
    <w:link w:val="af1"/>
    <w:rsid w:val="0034168A"/>
    <w:pPr>
      <w:spacing w:after="120"/>
    </w:pPr>
  </w:style>
  <w:style w:type="character" w:customStyle="1" w:styleId="af1">
    <w:name w:val="Основной текст Знак"/>
    <w:link w:val="af0"/>
    <w:rsid w:val="0034168A"/>
    <w:rPr>
      <w:sz w:val="24"/>
      <w:szCs w:val="24"/>
    </w:rPr>
  </w:style>
  <w:style w:type="character" w:customStyle="1" w:styleId="apple-converted-space">
    <w:name w:val="apple-converted-space"/>
    <w:rsid w:val="007D357B"/>
  </w:style>
  <w:style w:type="paragraph" w:customStyle="1" w:styleId="01">
    <w:name w:val="Марк_01"/>
    <w:basedOn w:val="a"/>
    <w:rsid w:val="002B60DA"/>
    <w:pPr>
      <w:numPr>
        <w:numId w:val="11"/>
      </w:numPr>
      <w:spacing w:after="120"/>
      <w:jc w:val="both"/>
    </w:pPr>
    <w:rPr>
      <w:rFonts w:ascii="Arial" w:hAnsi="Arial"/>
      <w:color w:val="4C4D4F"/>
      <w:sz w:val="20"/>
      <w:szCs w:val="22"/>
    </w:rPr>
  </w:style>
  <w:style w:type="character" w:customStyle="1" w:styleId="il">
    <w:name w:val="il"/>
    <w:basedOn w:val="a0"/>
    <w:rsid w:val="004C5ABA"/>
  </w:style>
  <w:style w:type="paragraph" w:styleId="af2">
    <w:name w:val="Revision"/>
    <w:hidden/>
    <w:uiPriority w:val="99"/>
    <w:semiHidden/>
    <w:rsid w:val="00B41BF6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after="120"/>
      <w:ind w:left="3969"/>
    </w:pPr>
    <w:rPr>
      <w:rFonts w:ascii="Arial" w:hAnsi="Arial"/>
      <w:sz w:val="22"/>
      <w:szCs w:val="20"/>
      <w:lang w:val="ru-RU"/>
    </w:rPr>
  </w:style>
  <w:style w:type="paragraph" w:styleId="3">
    <w:name w:val="Body Text Indent 3"/>
    <w:basedOn w:val="a"/>
    <w:pPr>
      <w:spacing w:after="120"/>
      <w:ind w:firstLine="709"/>
      <w:jc w:val="both"/>
    </w:pPr>
    <w:rPr>
      <w:rFonts w:ascii="Arial" w:hAnsi="Arial"/>
      <w:sz w:val="22"/>
      <w:szCs w:val="20"/>
      <w:lang w:val="ru-RU"/>
    </w:rPr>
  </w:style>
  <w:style w:type="paragraph" w:styleId="a3">
    <w:name w:val="footnote text"/>
    <w:basedOn w:val="a"/>
    <w:semiHidden/>
    <w:rPr>
      <w:sz w:val="20"/>
      <w:szCs w:val="20"/>
    </w:rPr>
  </w:style>
  <w:style w:type="paragraph" w:styleId="a4">
    <w:name w:val="header"/>
    <w:basedOn w:val="a"/>
    <w:pPr>
      <w:tabs>
        <w:tab w:val="center" w:pos="4320"/>
        <w:tab w:val="right" w:pos="8640"/>
      </w:tabs>
    </w:pPr>
    <w:rPr>
      <w:rFonts w:ascii="Arial" w:eastAsia="MS Mincho" w:hAnsi="Arial"/>
      <w:szCs w:val="20"/>
    </w:rPr>
  </w:style>
  <w:style w:type="paragraph" w:styleId="a5">
    <w:name w:val="Body Text Indent"/>
    <w:basedOn w:val="a"/>
    <w:pPr>
      <w:ind w:firstLine="709"/>
      <w:jc w:val="both"/>
    </w:pPr>
    <w:rPr>
      <w:lang w:val="ru-RU"/>
    </w:rPr>
  </w:style>
  <w:style w:type="character" w:styleId="a6">
    <w:name w:val="Hyperlink"/>
    <w:rsid w:val="00F053BA"/>
    <w:rPr>
      <w:color w:val="0000FF"/>
      <w:u w:val="single"/>
    </w:rPr>
  </w:style>
  <w:style w:type="character" w:customStyle="1" w:styleId="parakhis">
    <w:name w:val="parakhis"/>
    <w:semiHidden/>
    <w:rsid w:val="00F053BA"/>
    <w:rPr>
      <w:rFonts w:ascii="Arial" w:hAnsi="Arial" w:cs="Arial"/>
      <w:color w:val="auto"/>
      <w:sz w:val="20"/>
      <w:szCs w:val="20"/>
    </w:rPr>
  </w:style>
  <w:style w:type="character" w:styleId="a7">
    <w:name w:val="annotation reference"/>
    <w:semiHidden/>
    <w:rsid w:val="008B2FAB"/>
    <w:rPr>
      <w:sz w:val="16"/>
      <w:szCs w:val="16"/>
    </w:rPr>
  </w:style>
  <w:style w:type="paragraph" w:styleId="a8">
    <w:name w:val="annotation text"/>
    <w:basedOn w:val="a"/>
    <w:semiHidden/>
    <w:rsid w:val="008B2FAB"/>
    <w:rPr>
      <w:sz w:val="20"/>
      <w:szCs w:val="20"/>
    </w:rPr>
  </w:style>
  <w:style w:type="paragraph" w:styleId="a9">
    <w:name w:val="annotation subject"/>
    <w:basedOn w:val="a8"/>
    <w:next w:val="a8"/>
    <w:semiHidden/>
    <w:rsid w:val="008B2FAB"/>
    <w:rPr>
      <w:b/>
      <w:bCs/>
    </w:rPr>
  </w:style>
  <w:style w:type="paragraph" w:styleId="aa">
    <w:name w:val="Balloon Text"/>
    <w:basedOn w:val="a"/>
    <w:semiHidden/>
    <w:rsid w:val="008B2FAB"/>
    <w:rPr>
      <w:rFonts w:ascii="Tahoma" w:hAnsi="Tahoma" w:cs="Tahoma"/>
      <w:sz w:val="16"/>
      <w:szCs w:val="16"/>
    </w:rPr>
  </w:style>
  <w:style w:type="character" w:styleId="ab">
    <w:name w:val="Strong"/>
    <w:qFormat/>
    <w:rsid w:val="002B4C14"/>
    <w:rPr>
      <w:b/>
      <w:bCs/>
    </w:rPr>
  </w:style>
  <w:style w:type="paragraph" w:styleId="ac">
    <w:name w:val="footer"/>
    <w:basedOn w:val="a"/>
    <w:rsid w:val="00DD4EFE"/>
    <w:pPr>
      <w:tabs>
        <w:tab w:val="center" w:pos="4844"/>
        <w:tab w:val="right" w:pos="9689"/>
      </w:tabs>
    </w:pPr>
  </w:style>
  <w:style w:type="character" w:styleId="ad">
    <w:name w:val="page number"/>
    <w:basedOn w:val="a0"/>
    <w:rsid w:val="00DD4EFE"/>
  </w:style>
  <w:style w:type="paragraph" w:customStyle="1" w:styleId="ConsPlusNormal">
    <w:name w:val="ConsPlusNormal"/>
    <w:rsid w:val="00D30292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e">
    <w:name w:val="No Spacing"/>
    <w:qFormat/>
    <w:rsid w:val="005D2537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3342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0">
    <w:name w:val="List 2"/>
    <w:basedOn w:val="a"/>
    <w:rsid w:val="003342D2"/>
    <w:pPr>
      <w:ind w:left="566" w:hanging="283"/>
    </w:pPr>
    <w:rPr>
      <w:sz w:val="20"/>
      <w:szCs w:val="20"/>
      <w:lang w:val="en-GB"/>
    </w:rPr>
  </w:style>
  <w:style w:type="paragraph" w:styleId="af0">
    <w:name w:val="Body Text"/>
    <w:basedOn w:val="a"/>
    <w:link w:val="af1"/>
    <w:rsid w:val="0034168A"/>
    <w:pPr>
      <w:spacing w:after="120"/>
    </w:pPr>
  </w:style>
  <w:style w:type="character" w:customStyle="1" w:styleId="af1">
    <w:name w:val="Основной текст Знак"/>
    <w:link w:val="af0"/>
    <w:rsid w:val="0034168A"/>
    <w:rPr>
      <w:sz w:val="24"/>
      <w:szCs w:val="24"/>
    </w:rPr>
  </w:style>
  <w:style w:type="character" w:customStyle="1" w:styleId="apple-converted-space">
    <w:name w:val="apple-converted-space"/>
    <w:rsid w:val="007D357B"/>
  </w:style>
  <w:style w:type="paragraph" w:customStyle="1" w:styleId="01">
    <w:name w:val="Марк_01"/>
    <w:basedOn w:val="a"/>
    <w:rsid w:val="002B60DA"/>
    <w:pPr>
      <w:numPr>
        <w:numId w:val="11"/>
      </w:numPr>
      <w:spacing w:after="120"/>
      <w:jc w:val="both"/>
    </w:pPr>
    <w:rPr>
      <w:rFonts w:ascii="Arial" w:hAnsi="Arial"/>
      <w:color w:val="4C4D4F"/>
      <w:sz w:val="20"/>
      <w:szCs w:val="22"/>
    </w:rPr>
  </w:style>
  <w:style w:type="character" w:customStyle="1" w:styleId="il">
    <w:name w:val="il"/>
    <w:basedOn w:val="a0"/>
    <w:rsid w:val="004C5ABA"/>
  </w:style>
  <w:style w:type="paragraph" w:styleId="af2">
    <w:name w:val="Revision"/>
    <w:hidden/>
    <w:uiPriority w:val="99"/>
    <w:semiHidden/>
    <w:rsid w:val="00B41BF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nyse\AppData\Local\Microsoft\Windows\INetCache\Content.MSO\6CFD304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3A54FEFBC914288C8966D6D4D312B" ma:contentTypeVersion="13" ma:contentTypeDescription="Create a new document." ma:contentTypeScope="" ma:versionID="763e6963651ce65a102c3a075b57141c">
  <xsd:schema xmlns:xsd="http://www.w3.org/2001/XMLSchema" xmlns:xs="http://www.w3.org/2001/XMLSchema" xmlns:p="http://schemas.microsoft.com/office/2006/metadata/properties" xmlns:ns3="2daa4a0e-4217-44ce-af14-aa962462e939" xmlns:ns4="460bf841-be61-4494-a137-8512db97f5a7" targetNamespace="http://schemas.microsoft.com/office/2006/metadata/properties" ma:root="true" ma:fieldsID="fb98e336465e67b9c1538e47851ff27d" ns3:_="" ns4:_="">
    <xsd:import namespace="2daa4a0e-4217-44ce-af14-aa962462e939"/>
    <xsd:import namespace="460bf841-be61-4494-a137-8512db97f5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a4a0e-4217-44ce-af14-aa962462e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bf841-be61-4494-a137-8512db97f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897E-E6CC-4FA5-BF3A-8FDA48B207D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B7DB394-73BB-49CD-B820-BD225F193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F68919-9519-49EE-AA79-82A1B235E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E672E-36CA-4454-8942-C91A43CDC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a4a0e-4217-44ce-af14-aa962462e939"/>
    <ds:schemaRef ds:uri="460bf841-be61-4494-a137-8512db97f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C7E07D-1572-4804-BEA7-062866A0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6CFD3048</Template>
  <TotalTime>13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 на выдачу разрешения</vt:lpstr>
      <vt:lpstr>Заявление на выдачу разрешения</vt:lpstr>
    </vt:vector>
  </TitlesOfParts>
  <Company>Johnson &amp; Johnson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выдачу разрешения</dc:title>
  <dc:creator>Pugovkina, Yulia {MDGS~Moscow}</dc:creator>
  <cp:lastModifiedBy>Малютина Наталья Борисовна</cp:lastModifiedBy>
  <cp:revision>6</cp:revision>
  <cp:lastPrinted>2019-12-16T11:07:00Z</cp:lastPrinted>
  <dcterms:created xsi:type="dcterms:W3CDTF">2026-08-21T10:56:00Z</dcterms:created>
  <dcterms:modified xsi:type="dcterms:W3CDTF">2026-08-21T11:08:00Z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2028-12-01T00:00:00Z</vt:lpwstr>
  </property>
  <property fmtid="{D5CDD505-2E9C-101B-9397-08002B2CF9AE}" pid="3" name="TaxKeyword">
    <vt:lpwstr/>
  </property>
  <property fmtid="{D5CDD505-2E9C-101B-9397-08002B2CF9AE}" pid="4" name="ContentTypeId">
    <vt:lpwstr>0x01010073C3A54FEFBC914288C8966D6D4D312B</vt:lpwstr>
  </property>
  <property fmtid="{D5CDD505-2E9C-101B-9397-08002B2CF9AE}" pid="5" name="ItemRetentionFormula">
    <vt:lpwstr>&lt;formula id="Roche.Common.Coremap.ExpirationFormula" /&gt;</vt:lpwstr>
  </property>
  <property fmtid="{D5CDD505-2E9C-101B-9397-08002B2CF9AE}" pid="6" name="_dlc_policyId">
    <vt:lpwstr>/team/201255c4/GO41717</vt:lpwstr>
  </property>
</Properties>
</file>